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8B091" w14:textId="77777777" w:rsidR="00757227" w:rsidRPr="00831A0C" w:rsidRDefault="00757227" w:rsidP="00B70739">
      <w:pPr>
        <w:pStyle w:val="Otsikko10"/>
        <w:spacing w:after="120" w:line="240" w:lineRule="auto"/>
        <w:ind w:left="0" w:right="-1"/>
        <w:rPr>
          <w:rFonts w:cs="Arial"/>
          <w:sz w:val="20"/>
          <w:szCs w:val="20"/>
          <w:lang w:val="en-US"/>
        </w:rPr>
      </w:pPr>
    </w:p>
    <w:p w14:paraId="3E6081B4" w14:textId="6A5EF641" w:rsidR="008014E0" w:rsidRPr="003F7678" w:rsidRDefault="002A0D54" w:rsidP="00B70739">
      <w:pPr>
        <w:pStyle w:val="Otsikko10"/>
        <w:spacing w:after="120" w:line="240" w:lineRule="auto"/>
        <w:ind w:left="0" w:right="-1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Master’s Degree </w:t>
      </w:r>
      <w:proofErr w:type="spellStart"/>
      <w:r>
        <w:rPr>
          <w:rFonts w:cs="Arial"/>
          <w:sz w:val="24"/>
          <w:szCs w:val="24"/>
          <w:lang w:val="en-US"/>
        </w:rPr>
        <w:t>Programme</w:t>
      </w:r>
      <w:proofErr w:type="spellEnd"/>
      <w:r>
        <w:rPr>
          <w:rFonts w:cs="Arial"/>
          <w:sz w:val="24"/>
          <w:szCs w:val="24"/>
          <w:lang w:val="en-US"/>
        </w:rPr>
        <w:t xml:space="preserve"> in Disaster Management</w:t>
      </w:r>
    </w:p>
    <w:p w14:paraId="79E98263" w14:textId="34992832" w:rsidR="004F4547" w:rsidRPr="003F7678" w:rsidRDefault="008014E0" w:rsidP="00B70739">
      <w:pPr>
        <w:pStyle w:val="Otsikko10"/>
        <w:spacing w:after="120" w:line="240" w:lineRule="auto"/>
        <w:ind w:left="0" w:right="-1"/>
        <w:rPr>
          <w:rFonts w:cs="Arial"/>
          <w:sz w:val="24"/>
          <w:szCs w:val="24"/>
          <w:lang w:val="en-US"/>
        </w:rPr>
      </w:pPr>
      <w:r w:rsidRPr="003F7678">
        <w:rPr>
          <w:rFonts w:cs="Arial"/>
          <w:sz w:val="24"/>
          <w:szCs w:val="24"/>
          <w:lang w:val="en-US"/>
        </w:rPr>
        <w:t xml:space="preserve">Student selection in </w:t>
      </w:r>
      <w:r w:rsidR="00A6229A">
        <w:rPr>
          <w:rFonts w:cs="Arial"/>
          <w:sz w:val="24"/>
          <w:szCs w:val="24"/>
          <w:lang w:val="en-US"/>
        </w:rPr>
        <w:t>Joint application</w:t>
      </w:r>
      <w:r w:rsidR="00557107">
        <w:rPr>
          <w:rFonts w:cs="Arial"/>
          <w:sz w:val="24"/>
          <w:szCs w:val="24"/>
          <w:lang w:val="en-US"/>
        </w:rPr>
        <w:t xml:space="preserve"> (January 2027 intake)</w:t>
      </w:r>
      <w:r w:rsidR="0047573F" w:rsidRPr="003F7678">
        <w:rPr>
          <w:rFonts w:cs="Arial"/>
          <w:sz w:val="24"/>
          <w:szCs w:val="24"/>
          <w:lang w:val="en-US"/>
        </w:rPr>
        <w:br/>
      </w:r>
    </w:p>
    <w:p w14:paraId="445FB11A" w14:textId="2F3FEB54" w:rsidR="00D0437E" w:rsidRDefault="00415C38" w:rsidP="00673645">
      <w:pPr>
        <w:pStyle w:val="NormaaliWWW"/>
        <w:rPr>
          <w:rFonts w:ascii="Arial" w:hAnsi="Arial" w:cs="Arial"/>
          <w:bCs/>
          <w:color w:val="000000"/>
          <w:sz w:val="20"/>
          <w:szCs w:val="20"/>
        </w:rPr>
      </w:pPr>
      <w:r w:rsidRPr="003F7678">
        <w:rPr>
          <w:rFonts w:ascii="Arial" w:hAnsi="Arial" w:cs="Arial"/>
          <w:sz w:val="20"/>
          <w:szCs w:val="20"/>
        </w:rPr>
        <w:t xml:space="preserve">Note! </w:t>
      </w:r>
      <w:r w:rsidR="0099648C" w:rsidRPr="003F7678">
        <w:rPr>
          <w:rFonts w:ascii="Arial" w:hAnsi="Arial" w:cs="Arial"/>
          <w:bCs/>
          <w:color w:val="000000"/>
          <w:sz w:val="20"/>
          <w:szCs w:val="20"/>
        </w:rPr>
        <w:t xml:space="preserve">To be considered in student selection for the </w:t>
      </w:r>
      <w:proofErr w:type="spellStart"/>
      <w:r w:rsidR="0099648C" w:rsidRPr="003F7678">
        <w:rPr>
          <w:rFonts w:ascii="Arial" w:hAnsi="Arial" w:cs="Arial"/>
          <w:bCs/>
          <w:color w:val="000000"/>
          <w:sz w:val="20"/>
          <w:szCs w:val="20"/>
        </w:rPr>
        <w:t>programme</w:t>
      </w:r>
      <w:proofErr w:type="spellEnd"/>
      <w:r w:rsidR="0099648C" w:rsidRPr="003F7678">
        <w:rPr>
          <w:rFonts w:ascii="Arial" w:hAnsi="Arial" w:cs="Arial"/>
          <w:bCs/>
          <w:color w:val="000000"/>
          <w:sz w:val="20"/>
          <w:szCs w:val="20"/>
        </w:rPr>
        <w:t xml:space="preserve">, you are required to submit the application form on </w:t>
      </w:r>
      <w:r w:rsidR="008A17F4">
        <w:rPr>
          <w:rFonts w:ascii="Arial" w:hAnsi="Arial" w:cs="Arial"/>
          <w:bCs/>
          <w:color w:val="000000"/>
          <w:sz w:val="20"/>
          <w:szCs w:val="20"/>
        </w:rPr>
        <w:t>Studyinfo</w:t>
      </w:r>
      <w:r w:rsidR="0099648C" w:rsidRPr="003F7678">
        <w:rPr>
          <w:rFonts w:ascii="Arial" w:hAnsi="Arial" w:cs="Arial"/>
          <w:bCs/>
          <w:color w:val="000000"/>
          <w:sz w:val="20"/>
          <w:szCs w:val="20"/>
        </w:rPr>
        <w:t xml:space="preserve">.fi service during the application period and meet the </w:t>
      </w:r>
      <w:r w:rsidR="0099648C" w:rsidRPr="00A6229A">
        <w:rPr>
          <w:rFonts w:ascii="Arial" w:hAnsi="Arial" w:cs="Arial"/>
          <w:b/>
          <w:color w:val="000000"/>
          <w:sz w:val="20"/>
          <w:szCs w:val="20"/>
        </w:rPr>
        <w:t xml:space="preserve">eligibility </w:t>
      </w:r>
      <w:r w:rsidR="008A17F4" w:rsidRPr="00A6229A">
        <w:rPr>
          <w:rFonts w:ascii="Arial" w:hAnsi="Arial" w:cs="Arial"/>
          <w:b/>
          <w:color w:val="000000"/>
          <w:sz w:val="20"/>
          <w:szCs w:val="20"/>
        </w:rPr>
        <w:t>requirements</w:t>
      </w:r>
      <w:r w:rsidR="0099648C" w:rsidRPr="003F7678">
        <w:rPr>
          <w:rFonts w:ascii="Arial" w:hAnsi="Arial" w:cs="Arial"/>
          <w:bCs/>
          <w:color w:val="000000"/>
          <w:sz w:val="20"/>
          <w:szCs w:val="20"/>
        </w:rPr>
        <w:t xml:space="preserve"> for the studies.</w:t>
      </w:r>
    </w:p>
    <w:p w14:paraId="4C625083" w14:textId="008A1403" w:rsidR="00FE034B" w:rsidRPr="00B91FAC" w:rsidRDefault="00557107" w:rsidP="00673645">
      <w:pPr>
        <w:pStyle w:val="NormaaliWWW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For the </w:t>
      </w:r>
      <w:r w:rsidR="00A6229A">
        <w:rPr>
          <w:rFonts w:ascii="Arial" w:hAnsi="Arial" w:cs="Arial"/>
          <w:bCs/>
          <w:color w:val="000000"/>
          <w:sz w:val="20"/>
          <w:szCs w:val="20"/>
        </w:rPr>
        <w:t>Joint application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(January 2027 intake) the</w:t>
      </w:r>
      <w:r w:rsidR="0099648C" w:rsidRPr="003F767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a</w:t>
      </w:r>
      <w:r w:rsidRPr="00557107">
        <w:rPr>
          <w:rFonts w:ascii="Arial" w:hAnsi="Arial" w:cs="Arial"/>
          <w:bCs/>
          <w:color w:val="000000"/>
          <w:sz w:val="20"/>
          <w:szCs w:val="20"/>
        </w:rPr>
        <w:t xml:space="preserve">pplication opens on </w:t>
      </w:r>
      <w:r w:rsidR="00A6229A">
        <w:rPr>
          <w:rFonts w:ascii="Arial" w:hAnsi="Arial" w:cs="Arial"/>
          <w:bCs/>
          <w:color w:val="000000"/>
          <w:sz w:val="20"/>
          <w:szCs w:val="20"/>
        </w:rPr>
        <w:t>31</w:t>
      </w:r>
      <w:r w:rsidRPr="0055710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A6229A">
        <w:rPr>
          <w:rFonts w:ascii="Arial" w:hAnsi="Arial" w:cs="Arial"/>
          <w:bCs/>
          <w:color w:val="000000"/>
          <w:sz w:val="20"/>
          <w:szCs w:val="20"/>
        </w:rPr>
        <w:t>August</w:t>
      </w:r>
      <w:r w:rsidRPr="00557107">
        <w:rPr>
          <w:rFonts w:ascii="Arial" w:hAnsi="Arial" w:cs="Arial"/>
          <w:bCs/>
          <w:color w:val="000000"/>
          <w:sz w:val="20"/>
          <w:szCs w:val="20"/>
        </w:rPr>
        <w:t xml:space="preserve"> 2026 and closes on </w:t>
      </w:r>
      <w:r w:rsidR="00A6229A">
        <w:rPr>
          <w:rFonts w:ascii="Arial" w:hAnsi="Arial" w:cs="Arial"/>
          <w:bCs/>
          <w:color w:val="000000"/>
          <w:sz w:val="20"/>
          <w:szCs w:val="20"/>
        </w:rPr>
        <w:t>10 September</w:t>
      </w:r>
      <w:r w:rsidRPr="00557107">
        <w:rPr>
          <w:rFonts w:ascii="Arial" w:hAnsi="Arial" w:cs="Arial"/>
          <w:bCs/>
          <w:color w:val="000000"/>
          <w:sz w:val="20"/>
          <w:szCs w:val="20"/>
        </w:rPr>
        <w:t xml:space="preserve"> 2026.</w:t>
      </w:r>
    </w:p>
    <w:p w14:paraId="00ECE026" w14:textId="77777777" w:rsidR="005F4CB5" w:rsidRPr="006C35D3" w:rsidRDefault="005F4CB5" w:rsidP="00673645">
      <w:pPr>
        <w:pStyle w:val="NormaaliWWW"/>
        <w:rPr>
          <w:rFonts w:ascii="Montserrat" w:hAnsi="Montserrat" w:cstheme="minorBidi"/>
          <w:color w:val="000000"/>
          <w:sz w:val="27"/>
          <w:szCs w:val="27"/>
          <w:shd w:val="clear" w:color="auto" w:fill="F2F2F2"/>
        </w:rPr>
      </w:pPr>
    </w:p>
    <w:p w14:paraId="283E3D6F" w14:textId="0401D8D9" w:rsidR="00696668" w:rsidRPr="00BD3886" w:rsidRDefault="00DA3653" w:rsidP="009C5889">
      <w:pPr>
        <w:pStyle w:val="Otsikko10"/>
        <w:spacing w:after="120" w:line="240" w:lineRule="auto"/>
        <w:ind w:left="0" w:right="-1"/>
        <w:rPr>
          <w:rFonts w:cs="Arial"/>
          <w:b w:val="0"/>
          <w:color w:val="FF0000"/>
          <w:sz w:val="20"/>
          <w:szCs w:val="20"/>
          <w:lang w:val="en-US"/>
        </w:rPr>
      </w:pPr>
      <w:r w:rsidRPr="00BD3886">
        <w:rPr>
          <w:rFonts w:cs="Arial"/>
          <w:b w:val="0"/>
          <w:sz w:val="20"/>
          <w:szCs w:val="20"/>
          <w:lang w:val="en-US"/>
        </w:rPr>
        <w:t>The student selection</w:t>
      </w:r>
      <w:r w:rsidR="009A09FC" w:rsidRPr="00BD3886">
        <w:rPr>
          <w:rFonts w:cs="Arial"/>
          <w:b w:val="0"/>
          <w:sz w:val="20"/>
          <w:szCs w:val="20"/>
          <w:lang w:val="en-US"/>
        </w:rPr>
        <w:t xml:space="preserve"> for</w:t>
      </w:r>
      <w:r w:rsidR="002724A5" w:rsidRPr="00BD3886">
        <w:rPr>
          <w:rFonts w:cs="Arial"/>
          <w:b w:val="0"/>
          <w:sz w:val="20"/>
          <w:szCs w:val="20"/>
          <w:lang w:val="en-US"/>
        </w:rPr>
        <w:t xml:space="preserve"> </w:t>
      </w:r>
      <w:r w:rsidR="00EA248A" w:rsidRPr="00BD3886">
        <w:rPr>
          <w:rFonts w:cs="Arial"/>
          <w:b w:val="0"/>
          <w:sz w:val="20"/>
          <w:szCs w:val="20"/>
          <w:lang w:val="en-US"/>
        </w:rPr>
        <w:t>this</w:t>
      </w:r>
      <w:r w:rsidR="006B38A0" w:rsidRPr="00BD3886">
        <w:rPr>
          <w:rFonts w:cs="Arial"/>
          <w:b w:val="0"/>
          <w:sz w:val="20"/>
          <w:szCs w:val="20"/>
          <w:lang w:val="en-US"/>
        </w:rPr>
        <w:t xml:space="preserve"> </w:t>
      </w:r>
      <w:r w:rsidR="0087650E" w:rsidRPr="00BD3886">
        <w:rPr>
          <w:rFonts w:cs="Arial"/>
          <w:b w:val="0"/>
          <w:sz w:val="20"/>
          <w:szCs w:val="20"/>
          <w:lang w:val="en-US"/>
        </w:rPr>
        <w:t>m</w:t>
      </w:r>
      <w:r w:rsidR="003200EC" w:rsidRPr="00BD3886">
        <w:rPr>
          <w:rFonts w:cs="Arial"/>
          <w:b w:val="0"/>
          <w:sz w:val="20"/>
          <w:szCs w:val="20"/>
          <w:lang w:val="en-US"/>
        </w:rPr>
        <w:t>aster</w:t>
      </w:r>
      <w:r w:rsidR="0087650E" w:rsidRPr="00BD3886">
        <w:rPr>
          <w:rFonts w:cs="Arial"/>
          <w:b w:val="0"/>
          <w:sz w:val="20"/>
          <w:szCs w:val="20"/>
          <w:lang w:val="en-US"/>
        </w:rPr>
        <w:t>´s</w:t>
      </w:r>
      <w:r w:rsidR="003200EC" w:rsidRPr="00BD3886">
        <w:rPr>
          <w:rFonts w:cs="Arial"/>
          <w:b w:val="0"/>
          <w:sz w:val="20"/>
          <w:szCs w:val="20"/>
          <w:lang w:val="en-US"/>
        </w:rPr>
        <w:t xml:space="preserve"> </w:t>
      </w:r>
      <w:r w:rsidR="002E5608" w:rsidRPr="00BD3886">
        <w:rPr>
          <w:rFonts w:cs="Arial"/>
          <w:b w:val="0"/>
          <w:sz w:val="20"/>
          <w:szCs w:val="20"/>
          <w:lang w:val="en-US"/>
        </w:rPr>
        <w:t xml:space="preserve">degree </w:t>
      </w:r>
      <w:proofErr w:type="spellStart"/>
      <w:r w:rsidR="002E5608" w:rsidRPr="00BD3886">
        <w:rPr>
          <w:rFonts w:cs="Arial"/>
          <w:b w:val="0"/>
          <w:sz w:val="20"/>
          <w:szCs w:val="20"/>
          <w:lang w:val="en-US"/>
        </w:rPr>
        <w:t>programme</w:t>
      </w:r>
      <w:proofErr w:type="spellEnd"/>
      <w:r w:rsidR="002E5608" w:rsidRPr="00BD3886">
        <w:rPr>
          <w:rFonts w:cs="Arial"/>
          <w:b w:val="0"/>
          <w:sz w:val="20"/>
          <w:szCs w:val="20"/>
          <w:lang w:val="en-US"/>
        </w:rPr>
        <w:t xml:space="preserve"> </w:t>
      </w:r>
      <w:r w:rsidR="00EA248A" w:rsidRPr="00BD3886">
        <w:rPr>
          <w:rFonts w:cs="Arial"/>
          <w:b w:val="0"/>
          <w:sz w:val="20"/>
          <w:szCs w:val="20"/>
          <w:lang w:val="en-US"/>
        </w:rPr>
        <w:t xml:space="preserve">beginning in </w:t>
      </w:r>
      <w:r w:rsidR="00BD3886" w:rsidRPr="00BD3886">
        <w:rPr>
          <w:rFonts w:cs="Arial"/>
          <w:b w:val="0"/>
          <w:sz w:val="20"/>
          <w:szCs w:val="20"/>
          <w:lang w:val="en-US"/>
        </w:rPr>
        <w:t>January</w:t>
      </w:r>
      <w:r w:rsidR="00EA248A" w:rsidRPr="00BD3886">
        <w:rPr>
          <w:rFonts w:cs="Arial"/>
          <w:b w:val="0"/>
          <w:sz w:val="20"/>
          <w:szCs w:val="20"/>
          <w:lang w:val="en-US"/>
        </w:rPr>
        <w:t xml:space="preserve"> 202</w:t>
      </w:r>
      <w:r w:rsidR="00267C8A">
        <w:rPr>
          <w:rFonts w:cs="Arial"/>
          <w:b w:val="0"/>
          <w:sz w:val="20"/>
          <w:szCs w:val="20"/>
          <w:lang w:val="en-US"/>
        </w:rPr>
        <w:t>7</w:t>
      </w:r>
      <w:r w:rsidRPr="00BD3886">
        <w:rPr>
          <w:rFonts w:cs="Arial"/>
          <w:b w:val="0"/>
          <w:sz w:val="20"/>
          <w:szCs w:val="20"/>
          <w:lang w:val="en-US"/>
        </w:rPr>
        <w:t xml:space="preserve"> is based on</w:t>
      </w:r>
      <w:r w:rsidR="007F7B4E" w:rsidRPr="00BD3886">
        <w:rPr>
          <w:rFonts w:cs="Arial"/>
          <w:b w:val="0"/>
          <w:sz w:val="20"/>
          <w:szCs w:val="20"/>
          <w:lang w:val="en-US"/>
        </w:rPr>
        <w:t xml:space="preserve"> a </w:t>
      </w:r>
      <w:r w:rsidR="007E6155" w:rsidRPr="00BD3886">
        <w:rPr>
          <w:rFonts w:cs="Arial"/>
          <w:b w:val="0"/>
          <w:sz w:val="20"/>
          <w:szCs w:val="20"/>
          <w:lang w:val="en-US"/>
        </w:rPr>
        <w:t xml:space="preserve">written </w:t>
      </w:r>
      <w:r w:rsidR="007F7B4E" w:rsidRPr="00BD3886">
        <w:rPr>
          <w:rFonts w:cs="Arial"/>
          <w:b w:val="0"/>
          <w:sz w:val="20"/>
          <w:szCs w:val="20"/>
          <w:lang w:val="en-US"/>
        </w:rPr>
        <w:t>pre-task</w:t>
      </w:r>
      <w:r w:rsidR="007C2F14" w:rsidRPr="00BD3886">
        <w:rPr>
          <w:rFonts w:cs="Arial"/>
          <w:b w:val="0"/>
          <w:sz w:val="20"/>
          <w:szCs w:val="20"/>
          <w:lang w:val="en-US"/>
        </w:rPr>
        <w:t xml:space="preserve"> and an interview</w:t>
      </w:r>
      <w:r w:rsidR="007F7B4E" w:rsidRPr="00BD3886">
        <w:rPr>
          <w:rFonts w:cs="Arial"/>
          <w:b w:val="0"/>
          <w:sz w:val="20"/>
          <w:szCs w:val="20"/>
          <w:lang w:val="en-US"/>
        </w:rPr>
        <w:t xml:space="preserve">. </w:t>
      </w:r>
      <w:r w:rsidR="003C5A10" w:rsidRPr="00510E2B">
        <w:rPr>
          <w:rFonts w:cs="Arial"/>
          <w:b w:val="0"/>
          <w:sz w:val="20"/>
          <w:szCs w:val="20"/>
          <w:lang w:val="en-US"/>
        </w:rPr>
        <w:t xml:space="preserve">The </w:t>
      </w:r>
      <w:r w:rsidR="003C5A10" w:rsidRPr="00510E2B">
        <w:rPr>
          <w:rFonts w:cs="Arial"/>
          <w:bCs/>
          <w:sz w:val="20"/>
          <w:szCs w:val="20"/>
          <w:lang w:val="en-US"/>
        </w:rPr>
        <w:t>written p</w:t>
      </w:r>
      <w:r w:rsidR="007F7B4E" w:rsidRPr="00510E2B">
        <w:rPr>
          <w:rFonts w:cs="Arial"/>
          <w:bCs/>
          <w:sz w:val="20"/>
          <w:szCs w:val="20"/>
          <w:lang w:val="en-US"/>
        </w:rPr>
        <w:t>re-task</w:t>
      </w:r>
      <w:r w:rsidR="007F7B4E" w:rsidRPr="00510E2B">
        <w:rPr>
          <w:rFonts w:cs="Arial"/>
          <w:b w:val="0"/>
          <w:sz w:val="20"/>
          <w:szCs w:val="20"/>
          <w:lang w:val="en-US"/>
        </w:rPr>
        <w:t xml:space="preserve"> </w:t>
      </w:r>
      <w:r w:rsidR="001928B5" w:rsidRPr="00510E2B">
        <w:rPr>
          <w:rFonts w:cs="Arial"/>
          <w:b w:val="0"/>
          <w:sz w:val="20"/>
          <w:szCs w:val="20"/>
          <w:lang w:val="en-US"/>
        </w:rPr>
        <w:t xml:space="preserve">consists of </w:t>
      </w:r>
      <w:r w:rsidR="001928B5" w:rsidRPr="00510E2B">
        <w:rPr>
          <w:rFonts w:cs="Arial"/>
          <w:bCs/>
          <w:sz w:val="20"/>
          <w:szCs w:val="20"/>
          <w:lang w:val="en-US"/>
        </w:rPr>
        <w:t>two documents</w:t>
      </w:r>
      <w:r w:rsidR="00F16604" w:rsidRPr="00510E2B">
        <w:rPr>
          <w:rFonts w:cs="Arial"/>
          <w:b w:val="0"/>
          <w:sz w:val="20"/>
          <w:szCs w:val="20"/>
          <w:lang w:val="en-US"/>
        </w:rPr>
        <w:t xml:space="preserve"> that must be submitted</w:t>
      </w:r>
      <w:r w:rsidR="000D0C12" w:rsidRPr="00510E2B">
        <w:rPr>
          <w:rFonts w:cs="Arial"/>
          <w:sz w:val="20"/>
          <w:szCs w:val="20"/>
          <w:lang w:val="en-US"/>
        </w:rPr>
        <w:t xml:space="preserve">. </w:t>
      </w:r>
      <w:r w:rsidR="003C56F3" w:rsidRPr="00510E2B">
        <w:rPr>
          <w:rFonts w:cs="Arial"/>
          <w:b w:val="0"/>
          <w:sz w:val="20"/>
          <w:szCs w:val="20"/>
          <w:lang w:val="en-US"/>
        </w:rPr>
        <w:t xml:space="preserve">Complete </w:t>
      </w:r>
      <w:r w:rsidR="00D33724" w:rsidRPr="00510E2B">
        <w:rPr>
          <w:rFonts w:cs="Arial"/>
          <w:b w:val="0"/>
          <w:sz w:val="20"/>
          <w:szCs w:val="20"/>
          <w:lang w:val="en-US"/>
        </w:rPr>
        <w:t xml:space="preserve">both </w:t>
      </w:r>
      <w:r w:rsidR="001928B5" w:rsidRPr="00510E2B">
        <w:rPr>
          <w:rFonts w:cs="Arial"/>
          <w:b w:val="0"/>
          <w:sz w:val="20"/>
          <w:szCs w:val="20"/>
          <w:lang w:val="en-US"/>
        </w:rPr>
        <w:t>documents</w:t>
      </w:r>
      <w:r w:rsidR="00535C7A" w:rsidRPr="00510E2B">
        <w:rPr>
          <w:rFonts w:cs="Arial"/>
          <w:b w:val="0"/>
          <w:sz w:val="20"/>
          <w:szCs w:val="20"/>
          <w:lang w:val="en-US"/>
        </w:rPr>
        <w:t xml:space="preserve"> before applying and upload the </w:t>
      </w:r>
      <w:r w:rsidR="00D33724" w:rsidRPr="00510E2B">
        <w:rPr>
          <w:rFonts w:cs="Arial"/>
          <w:b w:val="0"/>
          <w:sz w:val="20"/>
          <w:szCs w:val="20"/>
          <w:lang w:val="en-US"/>
        </w:rPr>
        <w:t>pre-</w:t>
      </w:r>
      <w:r w:rsidR="00535C7A" w:rsidRPr="00510E2B">
        <w:rPr>
          <w:rFonts w:cs="Arial"/>
          <w:b w:val="0"/>
          <w:sz w:val="20"/>
          <w:szCs w:val="20"/>
          <w:lang w:val="en-US"/>
        </w:rPr>
        <w:t>task to your application form.</w:t>
      </w:r>
      <w:r w:rsidR="00B327D7" w:rsidRPr="00510E2B">
        <w:rPr>
          <w:rFonts w:cs="Arial"/>
          <w:b w:val="0"/>
          <w:sz w:val="20"/>
          <w:szCs w:val="20"/>
          <w:lang w:val="en-US"/>
        </w:rPr>
        <w:t xml:space="preserve"> </w:t>
      </w:r>
      <w:r w:rsidR="00D85572" w:rsidRPr="00510E2B">
        <w:rPr>
          <w:rFonts w:cs="Arial"/>
          <w:b w:val="0"/>
          <w:sz w:val="20"/>
          <w:szCs w:val="20"/>
          <w:lang w:val="en-US"/>
        </w:rPr>
        <w:t xml:space="preserve">If you </w:t>
      </w:r>
      <w:r w:rsidR="009B734F" w:rsidRPr="00510E2B">
        <w:rPr>
          <w:rFonts w:cs="Arial"/>
          <w:b w:val="0"/>
          <w:sz w:val="20"/>
          <w:szCs w:val="20"/>
          <w:lang w:val="en-US"/>
        </w:rPr>
        <w:t>meet the requirements</w:t>
      </w:r>
      <w:r w:rsidR="003D2F3C" w:rsidRPr="00510E2B">
        <w:rPr>
          <w:rFonts w:cs="Arial"/>
          <w:b w:val="0"/>
          <w:sz w:val="20"/>
          <w:szCs w:val="20"/>
          <w:lang w:val="en-US"/>
        </w:rPr>
        <w:t xml:space="preserve"> </w:t>
      </w:r>
      <w:r w:rsidR="009B734F" w:rsidRPr="00510E2B">
        <w:rPr>
          <w:rFonts w:cs="Arial"/>
          <w:b w:val="0"/>
          <w:sz w:val="20"/>
          <w:szCs w:val="20"/>
          <w:lang w:val="en-US"/>
        </w:rPr>
        <w:t>and pass the pre-task</w:t>
      </w:r>
      <w:r w:rsidR="003369AA" w:rsidRPr="00510E2B">
        <w:rPr>
          <w:rFonts w:cs="Arial"/>
          <w:b w:val="0"/>
          <w:sz w:val="20"/>
          <w:szCs w:val="20"/>
          <w:lang w:val="en-US"/>
        </w:rPr>
        <w:t>,</w:t>
      </w:r>
      <w:r w:rsidR="009B734F" w:rsidRPr="00510E2B">
        <w:rPr>
          <w:rFonts w:cs="Arial"/>
          <w:b w:val="0"/>
          <w:sz w:val="20"/>
          <w:szCs w:val="20"/>
          <w:lang w:val="en-US"/>
        </w:rPr>
        <w:t xml:space="preserve"> you are invited to an interview.</w:t>
      </w:r>
      <w:r w:rsidR="00B91FAC" w:rsidRPr="00B91FAC">
        <w:rPr>
          <w:rFonts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Students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in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the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A6229A">
        <w:rPr>
          <w:rFonts w:cs="Arial"/>
          <w:b w:val="0"/>
          <w:color w:val="000000" w:themeColor="text1"/>
          <w:sz w:val="20"/>
          <w:szCs w:val="20"/>
        </w:rPr>
        <w:t>Joint</w:t>
      </w:r>
      <w:proofErr w:type="spellEnd"/>
      <w:r w:rsidR="00A6229A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A6229A">
        <w:rPr>
          <w:rFonts w:cs="Arial"/>
          <w:b w:val="0"/>
          <w:color w:val="000000" w:themeColor="text1"/>
          <w:sz w:val="20"/>
          <w:szCs w:val="20"/>
        </w:rPr>
        <w:t>application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process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are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selected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based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on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the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points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from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the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written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pre-task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and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the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interview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. Make sure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you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have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all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the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required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documents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in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your</w:t>
      </w:r>
      <w:proofErr w:type="spellEnd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B91FAC" w:rsidRPr="00B91FAC">
        <w:rPr>
          <w:rFonts w:cs="Arial"/>
          <w:b w:val="0"/>
          <w:color w:val="000000" w:themeColor="text1"/>
          <w:sz w:val="20"/>
          <w:szCs w:val="20"/>
        </w:rPr>
        <w:t>application</w:t>
      </w:r>
      <w:proofErr w:type="spellEnd"/>
      <w:r w:rsidR="00B91FAC">
        <w:rPr>
          <w:rFonts w:cs="Arial"/>
          <w:b w:val="0"/>
          <w:color w:val="000000" w:themeColor="text1"/>
          <w:sz w:val="20"/>
          <w:szCs w:val="20"/>
        </w:rPr>
        <w:t>.</w:t>
      </w:r>
    </w:p>
    <w:p w14:paraId="2A3B231E" w14:textId="77777777" w:rsidR="00DD38AD" w:rsidRPr="003F7678" w:rsidRDefault="00DD38AD" w:rsidP="007771AB">
      <w:pPr>
        <w:pStyle w:val="Otsikko10"/>
        <w:spacing w:after="120" w:line="240" w:lineRule="auto"/>
        <w:ind w:left="0" w:right="0"/>
        <w:rPr>
          <w:rFonts w:cs="Arial"/>
          <w:b w:val="0"/>
          <w:sz w:val="20"/>
          <w:szCs w:val="20"/>
          <w:lang w:val="en-US"/>
        </w:rPr>
      </w:pPr>
    </w:p>
    <w:p w14:paraId="01605AA2" w14:textId="0CF84490" w:rsidR="00FD38D9" w:rsidRPr="003F7678" w:rsidRDefault="00FD38D9" w:rsidP="007771AB">
      <w:pPr>
        <w:pStyle w:val="Otsikko10"/>
        <w:spacing w:after="120" w:line="240" w:lineRule="auto"/>
        <w:ind w:left="0" w:right="0"/>
        <w:rPr>
          <w:rFonts w:cs="Arial"/>
          <w:b w:val="0"/>
          <w:sz w:val="20"/>
          <w:szCs w:val="20"/>
          <w:lang w:val="en-US"/>
        </w:rPr>
      </w:pPr>
      <w:r w:rsidRPr="003F7678">
        <w:rPr>
          <w:rFonts w:cs="Arial"/>
          <w:bCs/>
          <w:sz w:val="20"/>
          <w:szCs w:val="20"/>
          <w:lang w:val="en-US"/>
        </w:rPr>
        <w:t xml:space="preserve">Upload </w:t>
      </w:r>
      <w:r w:rsidR="00EE39AE" w:rsidRPr="003F7678">
        <w:rPr>
          <w:rFonts w:cs="Arial"/>
          <w:bCs/>
          <w:sz w:val="20"/>
          <w:szCs w:val="20"/>
          <w:lang w:val="en-US"/>
        </w:rPr>
        <w:t>your</w:t>
      </w:r>
      <w:r w:rsidR="005E73FA">
        <w:rPr>
          <w:rFonts w:cs="Arial"/>
          <w:bCs/>
          <w:sz w:val="20"/>
          <w:szCs w:val="20"/>
          <w:lang w:val="en-US"/>
        </w:rPr>
        <w:t xml:space="preserve"> written</w:t>
      </w:r>
      <w:r w:rsidRPr="003F7678">
        <w:rPr>
          <w:rFonts w:cs="Arial"/>
          <w:bCs/>
          <w:sz w:val="20"/>
          <w:szCs w:val="20"/>
          <w:lang w:val="en-US"/>
        </w:rPr>
        <w:t xml:space="preserve"> </w:t>
      </w:r>
      <w:r w:rsidR="00537D6F">
        <w:rPr>
          <w:rFonts w:cs="Arial"/>
          <w:bCs/>
          <w:sz w:val="20"/>
          <w:szCs w:val="20"/>
          <w:lang w:val="en-US"/>
        </w:rPr>
        <w:t>pre-task</w:t>
      </w:r>
      <w:r w:rsidRPr="003F7678">
        <w:rPr>
          <w:rFonts w:cs="Arial"/>
          <w:bCs/>
          <w:sz w:val="20"/>
          <w:szCs w:val="20"/>
          <w:lang w:val="en-US"/>
        </w:rPr>
        <w:t xml:space="preserve"> to your application form on </w:t>
      </w:r>
      <w:proofErr w:type="spellStart"/>
      <w:r w:rsidRPr="003F7678">
        <w:rPr>
          <w:rFonts w:cs="Arial"/>
          <w:bCs/>
          <w:sz w:val="20"/>
          <w:szCs w:val="20"/>
          <w:lang w:val="en-US"/>
        </w:rPr>
        <w:t>Studyinfo</w:t>
      </w:r>
      <w:proofErr w:type="spellEnd"/>
      <w:r w:rsidR="00851282">
        <w:rPr>
          <w:rFonts w:cs="Arial"/>
          <w:b w:val="0"/>
          <w:sz w:val="20"/>
          <w:szCs w:val="20"/>
          <w:lang w:val="en-US"/>
        </w:rPr>
        <w:t xml:space="preserve">. </w:t>
      </w:r>
    </w:p>
    <w:p w14:paraId="05CB68F4" w14:textId="33EF3BE2" w:rsidR="0096545F" w:rsidRPr="008A17F4" w:rsidRDefault="00427ECC" w:rsidP="00AB37D2">
      <w:pPr>
        <w:spacing w:after="12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AB37D2">
        <w:rPr>
          <w:rFonts w:ascii="Arial" w:hAnsi="Arial" w:cs="Arial"/>
          <w:sz w:val="20"/>
          <w:szCs w:val="20"/>
          <w:lang w:val="en-US"/>
        </w:rPr>
        <w:t>Complete the written pre</w:t>
      </w:r>
      <w:r w:rsidR="00873DEF" w:rsidRPr="00AB37D2">
        <w:rPr>
          <w:rFonts w:ascii="Arial" w:hAnsi="Arial" w:cs="Arial"/>
          <w:sz w:val="20"/>
          <w:szCs w:val="20"/>
          <w:lang w:val="en-US"/>
        </w:rPr>
        <w:t>-</w:t>
      </w:r>
      <w:r w:rsidRPr="00AB37D2">
        <w:rPr>
          <w:rFonts w:ascii="Arial" w:hAnsi="Arial" w:cs="Arial"/>
          <w:sz w:val="20"/>
          <w:szCs w:val="20"/>
          <w:lang w:val="en-US"/>
        </w:rPr>
        <w:t>task</w:t>
      </w:r>
      <w:r w:rsidR="001A29FB" w:rsidRPr="00AB37D2">
        <w:rPr>
          <w:rFonts w:ascii="Arial" w:hAnsi="Arial" w:cs="Arial"/>
          <w:sz w:val="20"/>
          <w:szCs w:val="20"/>
          <w:lang w:val="en-US"/>
        </w:rPr>
        <w:t xml:space="preserve"> </w:t>
      </w:r>
      <w:r w:rsidR="001A29FB" w:rsidRPr="00D31930">
        <w:rPr>
          <w:rFonts w:ascii="Arial" w:hAnsi="Arial" w:cs="Arial"/>
          <w:sz w:val="20"/>
          <w:szCs w:val="20"/>
          <w:lang w:val="en-US"/>
        </w:rPr>
        <w:t>and r</w:t>
      </w:r>
      <w:r w:rsidRPr="00D31930">
        <w:rPr>
          <w:rFonts w:ascii="Arial" w:hAnsi="Arial" w:cs="Arial"/>
          <w:sz w:val="20"/>
          <w:szCs w:val="20"/>
          <w:lang w:val="en-US"/>
        </w:rPr>
        <w:t>emember to check tha</w:t>
      </w:r>
      <w:r w:rsidR="001A29FB" w:rsidRPr="00D31930">
        <w:rPr>
          <w:rFonts w:ascii="Arial" w:hAnsi="Arial" w:cs="Arial"/>
          <w:sz w:val="20"/>
          <w:szCs w:val="20"/>
          <w:lang w:val="en-US"/>
        </w:rPr>
        <w:t>t both</w:t>
      </w:r>
      <w:r w:rsidRPr="00D31930">
        <w:rPr>
          <w:rFonts w:ascii="Arial" w:hAnsi="Arial" w:cs="Arial"/>
          <w:sz w:val="20"/>
          <w:szCs w:val="20"/>
          <w:lang w:val="en-US"/>
        </w:rPr>
        <w:t xml:space="preserve"> documents are included.</w:t>
      </w:r>
      <w:r w:rsidR="00E158DA" w:rsidRPr="00AB37D2">
        <w:rPr>
          <w:rFonts w:ascii="Arial" w:hAnsi="Arial" w:cs="Arial"/>
          <w:sz w:val="20"/>
          <w:szCs w:val="20"/>
          <w:lang w:val="en-US"/>
        </w:rPr>
        <w:t xml:space="preserve"> </w:t>
      </w:r>
      <w:r w:rsidR="00A20B76" w:rsidRPr="00AB37D2">
        <w:rPr>
          <w:rFonts w:ascii="Arial" w:hAnsi="Arial" w:cs="Arial"/>
          <w:b/>
          <w:bCs/>
          <w:sz w:val="20"/>
          <w:szCs w:val="20"/>
          <w:lang w:val="en-US"/>
        </w:rPr>
        <w:t>S</w:t>
      </w:r>
      <w:r w:rsidR="00FD38D9" w:rsidRPr="00AB37D2">
        <w:rPr>
          <w:rFonts w:ascii="Arial" w:hAnsi="Arial" w:cs="Arial"/>
          <w:b/>
          <w:bCs/>
          <w:sz w:val="20"/>
          <w:szCs w:val="20"/>
          <w:lang w:val="en-US"/>
        </w:rPr>
        <w:t xml:space="preserve">ave the changes to the </w:t>
      </w:r>
      <w:r w:rsidR="005B116E" w:rsidRPr="00AB37D2">
        <w:rPr>
          <w:rFonts w:ascii="Arial" w:hAnsi="Arial" w:cs="Arial"/>
          <w:b/>
          <w:bCs/>
          <w:sz w:val="20"/>
          <w:szCs w:val="20"/>
          <w:lang w:val="en-US"/>
        </w:rPr>
        <w:t xml:space="preserve">application </w:t>
      </w:r>
      <w:r w:rsidR="00FD38D9" w:rsidRPr="00AB37D2">
        <w:rPr>
          <w:rFonts w:ascii="Arial" w:hAnsi="Arial" w:cs="Arial"/>
          <w:b/>
          <w:bCs/>
          <w:sz w:val="20"/>
          <w:szCs w:val="20"/>
          <w:lang w:val="en-US"/>
        </w:rPr>
        <w:t>form after the upload.</w:t>
      </w:r>
      <w:r w:rsidR="009C4178" w:rsidRPr="00AB37D2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9C4178" w:rsidRPr="00AB37D2">
        <w:rPr>
          <w:rFonts w:ascii="Arial" w:hAnsi="Arial" w:cs="Arial"/>
          <w:sz w:val="20"/>
          <w:szCs w:val="20"/>
          <w:lang w:val="en-US"/>
        </w:rPr>
        <w:t>You must both upload the file</w:t>
      </w:r>
      <w:r w:rsidR="00961562" w:rsidRPr="00AB37D2">
        <w:rPr>
          <w:rFonts w:ascii="Arial" w:hAnsi="Arial" w:cs="Arial"/>
          <w:sz w:val="20"/>
          <w:szCs w:val="20"/>
          <w:lang w:val="en-US"/>
        </w:rPr>
        <w:t>s</w:t>
      </w:r>
      <w:r w:rsidR="009C4178" w:rsidRPr="00AB37D2">
        <w:rPr>
          <w:rFonts w:ascii="Arial" w:hAnsi="Arial" w:cs="Arial"/>
          <w:sz w:val="20"/>
          <w:szCs w:val="20"/>
          <w:lang w:val="en-US"/>
        </w:rPr>
        <w:t xml:space="preserve"> and save the change</w:t>
      </w:r>
      <w:r w:rsidR="007228A5" w:rsidRPr="00AB37D2">
        <w:rPr>
          <w:rFonts w:ascii="Arial" w:hAnsi="Arial" w:cs="Arial"/>
          <w:sz w:val="20"/>
          <w:szCs w:val="20"/>
          <w:lang w:val="en-US"/>
        </w:rPr>
        <w:t>s.</w:t>
      </w:r>
      <w:r w:rsidR="008A17F4">
        <w:rPr>
          <w:rFonts w:ascii="Arial" w:hAnsi="Arial" w:cs="Arial"/>
          <w:sz w:val="20"/>
          <w:szCs w:val="20"/>
          <w:lang w:val="en-US"/>
        </w:rPr>
        <w:t xml:space="preserve"> </w:t>
      </w:r>
      <w:r w:rsidR="008A17F4" w:rsidRPr="008A17F4">
        <w:rPr>
          <w:rFonts w:ascii="Arial" w:hAnsi="Arial" w:cs="Arial"/>
          <w:b/>
          <w:bCs/>
          <w:sz w:val="20"/>
          <w:szCs w:val="20"/>
          <w:lang w:val="en-US"/>
        </w:rPr>
        <w:t>Note! The written pre-task is required in English!</w:t>
      </w:r>
    </w:p>
    <w:p w14:paraId="193D9632" w14:textId="77777777" w:rsidR="00535C7A" w:rsidRDefault="00535C7A" w:rsidP="00535C7A">
      <w:pPr>
        <w:pStyle w:val="Luettelokappale"/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</w:p>
    <w:p w14:paraId="1DF8291C" w14:textId="4F999EC2" w:rsidR="00500F0A" w:rsidRPr="003F7678" w:rsidRDefault="00A23164" w:rsidP="008814EB">
      <w:pPr>
        <w:pStyle w:val="SampoOtsikko"/>
        <w:spacing w:after="120" w:line="240" w:lineRule="auto"/>
        <w:ind w:left="0" w:right="-1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Written pre-task</w:t>
      </w:r>
      <w:r w:rsidR="009678FE" w:rsidRPr="003F7678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2A5B89" w:rsidRPr="003F7678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7719E491" w14:textId="04D04BA4" w:rsidR="00370C88" w:rsidRPr="009900F2" w:rsidRDefault="009574DB" w:rsidP="00A050C1">
      <w:pPr>
        <w:pStyle w:val="SampoOtsikko"/>
        <w:numPr>
          <w:ilvl w:val="0"/>
          <w:numId w:val="11"/>
        </w:numPr>
        <w:tabs>
          <w:tab w:val="clear" w:pos="8505"/>
        </w:tabs>
        <w:spacing w:after="120" w:line="240" w:lineRule="auto"/>
        <w:ind w:right="-1"/>
        <w:rPr>
          <w:rFonts w:ascii="Arial" w:hAnsi="Arial" w:cs="Arial"/>
          <w:b/>
          <w:bCs/>
          <w:sz w:val="20"/>
          <w:szCs w:val="20"/>
          <w:lang w:val="en-US"/>
        </w:rPr>
      </w:pPr>
      <w:r w:rsidRPr="009900F2">
        <w:rPr>
          <w:rFonts w:ascii="Arial" w:hAnsi="Arial" w:cs="Arial"/>
          <w:b/>
          <w:bCs/>
          <w:sz w:val="20"/>
          <w:szCs w:val="20"/>
          <w:lang w:val="en-US"/>
        </w:rPr>
        <w:t>CV</w:t>
      </w:r>
    </w:p>
    <w:p w14:paraId="2B931AD3" w14:textId="72292DC1" w:rsidR="00500F0A" w:rsidRPr="009900F2" w:rsidRDefault="00D749EB" w:rsidP="007E16DE">
      <w:pPr>
        <w:pStyle w:val="SampoOtsikko"/>
        <w:tabs>
          <w:tab w:val="clear" w:pos="8505"/>
        </w:tabs>
        <w:spacing w:after="120" w:line="240" w:lineRule="auto"/>
        <w:ind w:left="720" w:right="-1"/>
        <w:rPr>
          <w:rFonts w:ascii="Arial" w:hAnsi="Arial" w:cs="Arial"/>
          <w:sz w:val="20"/>
          <w:szCs w:val="20"/>
          <w:lang w:val="en-US"/>
        </w:rPr>
      </w:pPr>
      <w:r w:rsidRPr="009900F2">
        <w:rPr>
          <w:rFonts w:ascii="Arial" w:hAnsi="Arial" w:cs="Arial"/>
          <w:sz w:val="20"/>
          <w:szCs w:val="20"/>
          <w:lang w:val="en-US"/>
        </w:rPr>
        <w:t xml:space="preserve">Include a resent facial photo of yourself </w:t>
      </w:r>
      <w:r w:rsidR="007E16DE" w:rsidRPr="009900F2">
        <w:rPr>
          <w:rFonts w:ascii="Arial" w:hAnsi="Arial" w:cs="Arial"/>
          <w:sz w:val="20"/>
          <w:szCs w:val="20"/>
          <w:lang w:val="en-US"/>
        </w:rPr>
        <w:t xml:space="preserve">in the CV (can be informal). </w:t>
      </w:r>
      <w:proofErr w:type="spellStart"/>
      <w:r w:rsidR="007E16DE" w:rsidRPr="009900F2">
        <w:rPr>
          <w:rFonts w:ascii="Arial" w:hAnsi="Arial" w:cs="Arial"/>
          <w:sz w:val="20"/>
          <w:szCs w:val="20"/>
          <w:lang w:val="en-US"/>
        </w:rPr>
        <w:t>Europass</w:t>
      </w:r>
      <w:proofErr w:type="spellEnd"/>
      <w:r w:rsidR="007E16DE" w:rsidRPr="009900F2">
        <w:rPr>
          <w:rFonts w:ascii="Arial" w:hAnsi="Arial" w:cs="Arial"/>
          <w:sz w:val="20"/>
          <w:szCs w:val="20"/>
          <w:lang w:val="en-US"/>
        </w:rPr>
        <w:t xml:space="preserve"> CV format is recommended</w:t>
      </w:r>
      <w:r w:rsidR="00FD76A0" w:rsidRPr="009900F2">
        <w:rPr>
          <w:rFonts w:ascii="Arial" w:hAnsi="Arial" w:cs="Arial"/>
          <w:sz w:val="20"/>
          <w:szCs w:val="20"/>
          <w:lang w:val="en-US"/>
        </w:rPr>
        <w:t>, please see instructions for it here:</w:t>
      </w:r>
    </w:p>
    <w:p w14:paraId="29218FBA" w14:textId="19F5F231" w:rsidR="00F16604" w:rsidRPr="009900F2" w:rsidRDefault="0013496A" w:rsidP="007E16DE">
      <w:pPr>
        <w:pStyle w:val="SampoOtsikko"/>
        <w:tabs>
          <w:tab w:val="clear" w:pos="8505"/>
        </w:tabs>
        <w:spacing w:after="120" w:line="240" w:lineRule="auto"/>
        <w:ind w:left="720" w:right="-1"/>
        <w:rPr>
          <w:rFonts w:ascii="Arial" w:hAnsi="Arial" w:cs="Arial"/>
          <w:sz w:val="20"/>
          <w:szCs w:val="20"/>
          <w:lang w:val="en-US"/>
        </w:rPr>
      </w:pPr>
      <w:hyperlink r:id="rId11" w:history="1">
        <w:r w:rsidRPr="009900F2">
          <w:rPr>
            <w:rStyle w:val="Hyperlinkki"/>
            <w:rFonts w:ascii="Arial" w:hAnsi="Arial" w:cs="Arial"/>
            <w:color w:val="auto"/>
            <w:sz w:val="20"/>
            <w:szCs w:val="20"/>
            <w:lang w:val="en-US"/>
          </w:rPr>
          <w:t xml:space="preserve">Create your </w:t>
        </w:r>
        <w:proofErr w:type="spellStart"/>
        <w:r w:rsidRPr="009900F2">
          <w:rPr>
            <w:rStyle w:val="Hyperlinkki"/>
            <w:rFonts w:ascii="Arial" w:hAnsi="Arial" w:cs="Arial"/>
            <w:color w:val="auto"/>
            <w:sz w:val="20"/>
            <w:szCs w:val="20"/>
            <w:lang w:val="en-US"/>
          </w:rPr>
          <w:t>Europass</w:t>
        </w:r>
        <w:proofErr w:type="spellEnd"/>
        <w:r w:rsidRPr="009900F2">
          <w:rPr>
            <w:rStyle w:val="Hyperlinkki"/>
            <w:rFonts w:ascii="Arial" w:hAnsi="Arial" w:cs="Arial"/>
            <w:color w:val="auto"/>
            <w:sz w:val="20"/>
            <w:szCs w:val="20"/>
            <w:lang w:val="en-US"/>
          </w:rPr>
          <w:t xml:space="preserve"> CV | </w:t>
        </w:r>
        <w:proofErr w:type="spellStart"/>
        <w:r w:rsidRPr="009900F2">
          <w:rPr>
            <w:rStyle w:val="Hyperlinkki"/>
            <w:rFonts w:ascii="Arial" w:hAnsi="Arial" w:cs="Arial"/>
            <w:color w:val="auto"/>
            <w:sz w:val="20"/>
            <w:szCs w:val="20"/>
            <w:lang w:val="en-US"/>
          </w:rPr>
          <w:t>Europ</w:t>
        </w:r>
        <w:r w:rsidRPr="009900F2">
          <w:rPr>
            <w:rStyle w:val="Hyperlinkki"/>
            <w:rFonts w:ascii="Arial" w:hAnsi="Arial" w:cs="Arial"/>
            <w:color w:val="auto"/>
            <w:sz w:val="20"/>
            <w:szCs w:val="20"/>
            <w:lang w:val="en-US"/>
          </w:rPr>
          <w:t>a</w:t>
        </w:r>
        <w:r w:rsidRPr="009900F2">
          <w:rPr>
            <w:rStyle w:val="Hyperlinkki"/>
            <w:rFonts w:ascii="Arial" w:hAnsi="Arial" w:cs="Arial"/>
            <w:color w:val="auto"/>
            <w:sz w:val="20"/>
            <w:szCs w:val="20"/>
            <w:lang w:val="en-US"/>
          </w:rPr>
          <w:t>ss</w:t>
        </w:r>
        <w:proofErr w:type="spellEnd"/>
      </w:hyperlink>
    </w:p>
    <w:p w14:paraId="09D64F7D" w14:textId="77777777" w:rsidR="00E82141" w:rsidRPr="00F16604" w:rsidRDefault="00E82141" w:rsidP="007E16DE">
      <w:pPr>
        <w:pStyle w:val="SampoOtsikko"/>
        <w:tabs>
          <w:tab w:val="clear" w:pos="8505"/>
        </w:tabs>
        <w:spacing w:after="120" w:line="240" w:lineRule="auto"/>
        <w:ind w:left="720" w:right="-1"/>
        <w:rPr>
          <w:rFonts w:ascii="Arial" w:hAnsi="Arial" w:cs="Arial"/>
          <w:sz w:val="20"/>
          <w:szCs w:val="20"/>
          <w:lang w:val="en-US"/>
        </w:rPr>
      </w:pPr>
    </w:p>
    <w:p w14:paraId="4F127CC9" w14:textId="39FAF09D" w:rsidR="00AA60C4" w:rsidRPr="00616607" w:rsidRDefault="000717DE" w:rsidP="007235ED">
      <w:pPr>
        <w:pStyle w:val="SampoOtsikko"/>
        <w:numPr>
          <w:ilvl w:val="0"/>
          <w:numId w:val="11"/>
        </w:numPr>
        <w:tabs>
          <w:tab w:val="clear" w:pos="8505"/>
        </w:tabs>
        <w:spacing w:after="120" w:line="240" w:lineRule="auto"/>
        <w:ind w:right="-1"/>
        <w:rPr>
          <w:rFonts w:ascii="Arial" w:hAnsi="Arial" w:cs="Arial"/>
          <w:b/>
          <w:bCs/>
          <w:sz w:val="20"/>
          <w:szCs w:val="20"/>
          <w:lang w:val="fi-FI"/>
        </w:rPr>
      </w:pPr>
      <w:proofErr w:type="spellStart"/>
      <w:r w:rsidRPr="00616607">
        <w:rPr>
          <w:rFonts w:ascii="Arial" w:hAnsi="Arial" w:cs="Arial"/>
          <w:b/>
          <w:bCs/>
          <w:sz w:val="20"/>
          <w:szCs w:val="20"/>
          <w:lang w:val="fi-FI"/>
        </w:rPr>
        <w:t>Written</w:t>
      </w:r>
      <w:proofErr w:type="spellEnd"/>
      <w:r w:rsidRPr="00616607">
        <w:rPr>
          <w:rFonts w:ascii="Arial" w:hAnsi="Arial" w:cs="Arial"/>
          <w:b/>
          <w:bCs/>
          <w:sz w:val="20"/>
          <w:szCs w:val="20"/>
          <w:lang w:val="fi-FI"/>
        </w:rPr>
        <w:t xml:space="preserve"> </w:t>
      </w:r>
      <w:proofErr w:type="spellStart"/>
      <w:r w:rsidRPr="00616607">
        <w:rPr>
          <w:rFonts w:ascii="Arial" w:hAnsi="Arial" w:cs="Arial"/>
          <w:b/>
          <w:bCs/>
          <w:sz w:val="20"/>
          <w:szCs w:val="20"/>
          <w:lang w:val="fi-FI"/>
        </w:rPr>
        <w:t>assignment</w:t>
      </w:r>
      <w:proofErr w:type="spellEnd"/>
    </w:p>
    <w:p w14:paraId="2C5B58BE" w14:textId="6A963A74" w:rsidR="00AA60C4" w:rsidRPr="00616607" w:rsidRDefault="00DE2F3C" w:rsidP="00AA60C4">
      <w:pPr>
        <w:pStyle w:val="SampoOtsikko"/>
        <w:tabs>
          <w:tab w:val="clear" w:pos="8505"/>
        </w:tabs>
        <w:spacing w:after="120" w:line="240" w:lineRule="auto"/>
        <w:ind w:left="720" w:right="-1"/>
        <w:rPr>
          <w:rFonts w:ascii="Arial" w:hAnsi="Arial" w:cs="Arial"/>
          <w:sz w:val="20"/>
          <w:szCs w:val="20"/>
          <w:lang w:val="en-US"/>
        </w:rPr>
      </w:pPr>
      <w:r w:rsidRPr="00DE2F3C">
        <w:rPr>
          <w:rFonts w:ascii="Arial" w:hAnsi="Arial" w:cs="Arial"/>
          <w:sz w:val="20"/>
          <w:szCs w:val="20"/>
          <w:lang w:val="en-US"/>
        </w:rPr>
        <w:t>Ensure that your response covers all required points</w:t>
      </w:r>
      <w:r w:rsidR="00AA60C4" w:rsidRPr="00616607">
        <w:rPr>
          <w:rFonts w:ascii="Arial" w:hAnsi="Arial" w:cs="Arial"/>
          <w:sz w:val="20"/>
          <w:szCs w:val="20"/>
          <w:lang w:val="en-US"/>
        </w:rPr>
        <w:t>.</w:t>
      </w:r>
      <w:r w:rsidR="00AA60C4" w:rsidRPr="00616607">
        <w:t xml:space="preserve"> </w:t>
      </w:r>
      <w:r w:rsidR="00AA60C4" w:rsidRPr="00616607">
        <w:rPr>
          <w:rFonts w:ascii="Arial" w:hAnsi="Arial" w:cs="Arial"/>
          <w:sz w:val="20"/>
          <w:szCs w:val="20"/>
          <w:lang w:val="en-US"/>
        </w:rPr>
        <w:t>Answer using complete sentences, not using dashes.</w:t>
      </w:r>
      <w:r w:rsidR="00AA60C4" w:rsidRPr="00616607">
        <w:t xml:space="preserve"> </w:t>
      </w:r>
      <w:r w:rsidR="00AA60C4" w:rsidRPr="00616607">
        <w:rPr>
          <w:rFonts w:ascii="Arial" w:hAnsi="Arial" w:cs="Arial"/>
          <w:sz w:val="20"/>
          <w:szCs w:val="20"/>
          <w:lang w:val="en-US"/>
        </w:rPr>
        <w:t xml:space="preserve">The maximum length of answers is two pages using </w:t>
      </w:r>
      <w:r w:rsidR="003C74DD" w:rsidRPr="00616607">
        <w:rPr>
          <w:rFonts w:ascii="Arial" w:hAnsi="Arial" w:cs="Arial"/>
          <w:sz w:val="20"/>
          <w:szCs w:val="20"/>
          <w:lang w:val="en-US"/>
        </w:rPr>
        <w:t>1.5-line</w:t>
      </w:r>
      <w:r w:rsidR="00AA60C4" w:rsidRPr="00616607">
        <w:rPr>
          <w:rFonts w:ascii="Arial" w:hAnsi="Arial" w:cs="Arial"/>
          <w:sz w:val="20"/>
          <w:szCs w:val="20"/>
          <w:lang w:val="en-US"/>
        </w:rPr>
        <w:t xml:space="preserve"> spacing.</w:t>
      </w:r>
    </w:p>
    <w:p w14:paraId="20D56285" w14:textId="41B61F84" w:rsidR="00AA60C4" w:rsidRPr="00616607" w:rsidRDefault="00DE2F3C" w:rsidP="00AA60C4">
      <w:pPr>
        <w:pStyle w:val="SampoOtsikko"/>
        <w:numPr>
          <w:ilvl w:val="0"/>
          <w:numId w:val="12"/>
        </w:numPr>
        <w:tabs>
          <w:tab w:val="clear" w:pos="8505"/>
        </w:tabs>
        <w:spacing w:after="120" w:line="240" w:lineRule="auto"/>
        <w:ind w:right="-1"/>
        <w:rPr>
          <w:rFonts w:ascii="Arial" w:hAnsi="Arial" w:cs="Arial"/>
          <w:sz w:val="20"/>
          <w:szCs w:val="20"/>
          <w:lang w:val="en-US"/>
        </w:rPr>
      </w:pPr>
      <w:r w:rsidRPr="00616607">
        <w:rPr>
          <w:rFonts w:ascii="Arial" w:hAnsi="Arial" w:cs="Arial"/>
          <w:sz w:val="20"/>
          <w:szCs w:val="20"/>
          <w:lang w:val="en-US"/>
        </w:rPr>
        <w:t>Reflecting on</w:t>
      </w:r>
      <w:r w:rsidR="00AA60C4" w:rsidRPr="00616607">
        <w:rPr>
          <w:rFonts w:ascii="Arial" w:hAnsi="Arial" w:cs="Arial"/>
          <w:sz w:val="20"/>
          <w:szCs w:val="20"/>
          <w:lang w:val="en-US"/>
        </w:rPr>
        <w:t xml:space="preserve"> your educational and professional history, why are you applying to the </w:t>
      </w:r>
      <w:proofErr w:type="gramStart"/>
      <w:r w:rsidR="00842CDA" w:rsidRPr="00616607">
        <w:rPr>
          <w:rFonts w:ascii="Arial" w:hAnsi="Arial" w:cs="Arial"/>
          <w:sz w:val="20"/>
          <w:szCs w:val="20"/>
          <w:lang w:val="en-US"/>
        </w:rPr>
        <w:t>Master</w:t>
      </w:r>
      <w:r w:rsidR="0058061D" w:rsidRPr="00616607">
        <w:rPr>
          <w:rFonts w:ascii="Arial" w:hAnsi="Arial" w:cs="Arial"/>
          <w:sz w:val="20"/>
          <w:szCs w:val="20"/>
          <w:lang w:val="en-US"/>
        </w:rPr>
        <w:t>’s</w:t>
      </w:r>
      <w:proofErr w:type="gramEnd"/>
      <w:r w:rsidR="0058061D" w:rsidRPr="00616607">
        <w:rPr>
          <w:rFonts w:ascii="Arial" w:hAnsi="Arial" w:cs="Arial"/>
          <w:sz w:val="20"/>
          <w:szCs w:val="20"/>
          <w:lang w:val="en-US"/>
        </w:rPr>
        <w:t xml:space="preserve"> degree</w:t>
      </w:r>
      <w:r w:rsidR="00AA60C4" w:rsidRPr="0061660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A60C4" w:rsidRPr="00616607">
        <w:rPr>
          <w:rFonts w:ascii="Arial" w:hAnsi="Arial" w:cs="Arial"/>
          <w:sz w:val="20"/>
          <w:szCs w:val="20"/>
          <w:lang w:val="en-US"/>
        </w:rPr>
        <w:t>programme</w:t>
      </w:r>
      <w:proofErr w:type="spellEnd"/>
      <w:r w:rsidR="00AA60C4" w:rsidRPr="00616607">
        <w:rPr>
          <w:rFonts w:ascii="Arial" w:hAnsi="Arial" w:cs="Arial"/>
          <w:sz w:val="20"/>
          <w:szCs w:val="20"/>
          <w:lang w:val="en-US"/>
        </w:rPr>
        <w:t xml:space="preserve"> </w:t>
      </w:r>
      <w:r w:rsidR="0058061D" w:rsidRPr="00616607">
        <w:rPr>
          <w:rFonts w:ascii="Arial" w:hAnsi="Arial" w:cs="Arial"/>
          <w:sz w:val="20"/>
          <w:szCs w:val="20"/>
          <w:lang w:val="en-US"/>
        </w:rPr>
        <w:t>in Disaster Management</w:t>
      </w:r>
      <w:r w:rsidR="00AA60C4" w:rsidRPr="00616607">
        <w:rPr>
          <w:rFonts w:ascii="Arial" w:hAnsi="Arial" w:cs="Arial"/>
          <w:sz w:val="20"/>
          <w:szCs w:val="20"/>
          <w:lang w:val="en-US"/>
        </w:rPr>
        <w:t>?</w:t>
      </w:r>
    </w:p>
    <w:p w14:paraId="609D8C13" w14:textId="77777777" w:rsidR="00965ED0" w:rsidRDefault="00965ED0" w:rsidP="00AA60C4">
      <w:pPr>
        <w:pStyle w:val="SampoOtsikko"/>
        <w:numPr>
          <w:ilvl w:val="0"/>
          <w:numId w:val="12"/>
        </w:numPr>
        <w:tabs>
          <w:tab w:val="clear" w:pos="8505"/>
        </w:tabs>
        <w:spacing w:after="120" w:line="240" w:lineRule="auto"/>
        <w:ind w:right="-1"/>
        <w:rPr>
          <w:rFonts w:ascii="Arial" w:hAnsi="Arial" w:cs="Arial"/>
          <w:sz w:val="20"/>
          <w:szCs w:val="20"/>
          <w:lang w:val="en-US"/>
        </w:rPr>
      </w:pPr>
      <w:r w:rsidRPr="00965ED0">
        <w:rPr>
          <w:rFonts w:ascii="Arial" w:hAnsi="Arial" w:cs="Arial"/>
          <w:sz w:val="20"/>
          <w:szCs w:val="20"/>
          <w:lang w:val="en-US"/>
        </w:rPr>
        <w:t>Evaluate your own study readiness realistically.</w:t>
      </w:r>
    </w:p>
    <w:p w14:paraId="5F99F2D2" w14:textId="027E32EC" w:rsidR="00353D05" w:rsidRDefault="00353D05" w:rsidP="00694875">
      <w:pPr>
        <w:pStyle w:val="SampoOtsikko"/>
        <w:numPr>
          <w:ilvl w:val="0"/>
          <w:numId w:val="12"/>
        </w:numPr>
        <w:tabs>
          <w:tab w:val="clear" w:pos="8505"/>
        </w:tabs>
        <w:spacing w:after="120" w:line="240" w:lineRule="auto"/>
        <w:ind w:right="-1"/>
        <w:rPr>
          <w:rFonts w:ascii="Arial" w:hAnsi="Arial" w:cs="Arial"/>
          <w:sz w:val="20"/>
          <w:szCs w:val="20"/>
          <w:lang w:val="en-US"/>
        </w:rPr>
      </w:pPr>
      <w:r w:rsidRPr="00353D05">
        <w:rPr>
          <w:rFonts w:ascii="Arial" w:hAnsi="Arial" w:cs="Arial"/>
          <w:sz w:val="20"/>
          <w:szCs w:val="20"/>
          <w:lang w:val="en-US"/>
        </w:rPr>
        <w:t>Describe your current life situation and how it affects your ability to study.</w:t>
      </w:r>
    </w:p>
    <w:p w14:paraId="2A91D8FA" w14:textId="289AB14F" w:rsidR="00F250ED" w:rsidRPr="00616607" w:rsidRDefault="003E3A5E" w:rsidP="003E3A5E">
      <w:pPr>
        <w:pStyle w:val="SampoOtsikko"/>
        <w:numPr>
          <w:ilvl w:val="0"/>
          <w:numId w:val="12"/>
        </w:numPr>
        <w:tabs>
          <w:tab w:val="clear" w:pos="8505"/>
        </w:tabs>
        <w:spacing w:after="120" w:line="240" w:lineRule="auto"/>
        <w:ind w:right="-1"/>
        <w:rPr>
          <w:rFonts w:ascii="Arial" w:hAnsi="Arial" w:cs="Arial"/>
          <w:sz w:val="20"/>
          <w:szCs w:val="20"/>
          <w:lang w:val="en-US"/>
        </w:rPr>
      </w:pPr>
      <w:r w:rsidRPr="003E3A5E">
        <w:rPr>
          <w:rFonts w:ascii="Arial" w:hAnsi="Arial" w:cs="Arial"/>
          <w:sz w:val="20"/>
          <w:szCs w:val="20"/>
          <w:lang w:val="en-US"/>
        </w:rPr>
        <w:t>Propose a preliminary development or research idea that you could carry out during your studies</w:t>
      </w:r>
      <w:r w:rsidR="002032AA">
        <w:rPr>
          <w:rFonts w:ascii="Arial" w:hAnsi="Arial" w:cs="Arial"/>
          <w:sz w:val="20"/>
          <w:szCs w:val="20"/>
          <w:lang w:val="en-US"/>
        </w:rPr>
        <w:t>, for example as your master’s thesis.</w:t>
      </w:r>
    </w:p>
    <w:sectPr w:rsidR="00F250ED" w:rsidRPr="00616607" w:rsidSect="00023906">
      <w:headerReference w:type="default" r:id="rId12"/>
      <w:footerReference w:type="default" r:id="rId13"/>
      <w:pgSz w:w="11906" w:h="16838" w:code="9"/>
      <w:pgMar w:top="567" w:right="707" w:bottom="142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8FC72" w14:textId="77777777" w:rsidR="005471EE" w:rsidRDefault="005471EE" w:rsidP="00553393">
      <w:pPr>
        <w:spacing w:after="0" w:line="240" w:lineRule="auto"/>
      </w:pPr>
      <w:r>
        <w:separator/>
      </w:r>
    </w:p>
  </w:endnote>
  <w:endnote w:type="continuationSeparator" w:id="0">
    <w:p w14:paraId="035E4894" w14:textId="77777777" w:rsidR="005471EE" w:rsidRDefault="005471EE" w:rsidP="00553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3055" w14:textId="56E0B929" w:rsidR="001F7C32" w:rsidRPr="009D42CF" w:rsidRDefault="001F7C32" w:rsidP="00693E55">
    <w:pPr>
      <w:pStyle w:val="Alatunniste1"/>
      <w:pBdr>
        <w:top w:val="none" w:sz="0" w:space="0" w:color="auto"/>
      </w:pBdr>
      <w:tabs>
        <w:tab w:val="left" w:pos="2268"/>
        <w:tab w:val="left" w:pos="2552"/>
        <w:tab w:val="left" w:pos="2835"/>
        <w:tab w:val="left" w:pos="3969"/>
        <w:tab w:val="left" w:pos="7513"/>
        <w:tab w:val="left" w:pos="7797"/>
      </w:tabs>
      <w:spacing w:after="40"/>
      <w:rPr>
        <w:rFonts w:ascii="Tahoma" w:hAnsi="Tahoma" w:cs="Tahoma"/>
        <w:b/>
        <w:color w:val="auto"/>
        <w:szCs w:val="18"/>
      </w:rPr>
    </w:pPr>
  </w:p>
  <w:p w14:paraId="78123ADE" w14:textId="6301CB4A" w:rsidR="001F7C32" w:rsidRPr="00693E55" w:rsidRDefault="001F7C32" w:rsidP="00693E55">
    <w:pPr>
      <w:pStyle w:val="Alatunniste1"/>
      <w:pBdr>
        <w:top w:val="none" w:sz="0" w:space="0" w:color="auto"/>
      </w:pBdr>
      <w:tabs>
        <w:tab w:val="left" w:pos="2268"/>
        <w:tab w:val="left" w:pos="2552"/>
        <w:tab w:val="left" w:pos="2835"/>
        <w:tab w:val="left" w:pos="3969"/>
        <w:tab w:val="left" w:pos="7513"/>
        <w:tab w:val="left" w:pos="7797"/>
      </w:tabs>
      <w:spacing w:after="40"/>
      <w:ind w:left="3969" w:hanging="3969"/>
      <w:rPr>
        <w:rFonts w:cs="Arial"/>
        <w:color w:val="auto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43961" w14:textId="77777777" w:rsidR="005471EE" w:rsidRDefault="005471EE" w:rsidP="00553393">
      <w:pPr>
        <w:spacing w:after="0" w:line="240" w:lineRule="auto"/>
      </w:pPr>
      <w:r>
        <w:separator/>
      </w:r>
    </w:p>
  </w:footnote>
  <w:footnote w:type="continuationSeparator" w:id="0">
    <w:p w14:paraId="55144891" w14:textId="77777777" w:rsidR="005471EE" w:rsidRDefault="005471EE" w:rsidP="00553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28E83" w14:textId="77777777" w:rsidR="009561B6" w:rsidRDefault="009561B6" w:rsidP="00DA3F0D">
    <w:pPr>
      <w:suppressAutoHyphens/>
      <w:spacing w:after="0"/>
      <w:ind w:left="4536" w:right="-1"/>
      <w:rPr>
        <w:rFonts w:ascii="Arial" w:hAnsi="Arial" w:cs="Arial"/>
        <w:b/>
        <w:bCs/>
        <w:sz w:val="20"/>
        <w:szCs w:val="20"/>
        <w:lang w:val="en-US"/>
      </w:rPr>
    </w:pPr>
  </w:p>
  <w:p w14:paraId="724C53C0" w14:textId="7C5CE48E" w:rsidR="00DB3C63" w:rsidRPr="00C01A5A" w:rsidRDefault="004F4547" w:rsidP="0043073E">
    <w:pPr>
      <w:suppressAutoHyphens/>
      <w:spacing w:after="0"/>
      <w:ind w:left="7144" w:right="-1" w:firstLine="680"/>
      <w:rPr>
        <w:rStyle w:val="Sivunumero"/>
        <w:rFonts w:ascii="Arial" w:hAnsi="Arial" w:cs="Arial"/>
        <w:bCs/>
        <w:sz w:val="20"/>
        <w:szCs w:val="20"/>
        <w:lang w:val="en-US"/>
      </w:rPr>
    </w:pPr>
    <w:r>
      <w:rPr>
        <w:noProof/>
        <w:lang w:val="en-US"/>
      </w:rPr>
      <w:drawing>
        <wp:anchor distT="0" distB="0" distL="114300" distR="114300" simplePos="0" relativeHeight="251661310" behindDoc="0" locked="0" layoutInCell="1" allowOverlap="1" wp14:anchorId="07C3A4F4" wp14:editId="288ABC4C">
          <wp:simplePos x="0" y="0"/>
          <wp:positionH relativeFrom="column">
            <wp:posOffset>-228600</wp:posOffset>
          </wp:positionH>
          <wp:positionV relativeFrom="paragraph">
            <wp:posOffset>11358</wp:posOffset>
          </wp:positionV>
          <wp:extent cx="1268730" cy="763270"/>
          <wp:effectExtent l="0" t="0" r="1270" b="0"/>
          <wp:wrapSquare wrapText="bothSides"/>
          <wp:docPr id="3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E4770F" w14:textId="7FD4F96A" w:rsidR="00DA3F0D" w:rsidRPr="00740C16" w:rsidRDefault="00DA3F0D" w:rsidP="00DA3F0D">
    <w:pPr>
      <w:pStyle w:val="Yltunniste"/>
      <w:tabs>
        <w:tab w:val="clear" w:pos="4819"/>
        <w:tab w:val="clear" w:pos="9638"/>
        <w:tab w:val="left" w:pos="4820"/>
        <w:tab w:val="left" w:pos="7797"/>
        <w:tab w:val="left" w:pos="9072"/>
      </w:tabs>
      <w:rPr>
        <w:rFonts w:ascii="Arial" w:hAnsi="Arial" w:cs="Arial"/>
        <w:b/>
        <w:sz w:val="20"/>
        <w:szCs w:val="20"/>
        <w:lang w:val="en-US"/>
      </w:rPr>
    </w:pPr>
    <w:r w:rsidRPr="00740C16">
      <w:rPr>
        <w:rFonts w:ascii="Arial" w:hAnsi="Arial" w:cs="Arial"/>
        <w:b/>
        <w:sz w:val="20"/>
        <w:szCs w:val="20"/>
        <w:lang w:val="en-US"/>
      </w:rPr>
      <w:tab/>
    </w:r>
    <w:r w:rsidRPr="00740C16">
      <w:rPr>
        <w:rFonts w:ascii="Arial" w:hAnsi="Arial" w:cs="Arial"/>
        <w:b/>
        <w:sz w:val="20"/>
        <w:szCs w:val="20"/>
        <w:lang w:val="en-US"/>
      </w:rPr>
      <w:tab/>
    </w:r>
    <w:r w:rsidRPr="00740C16">
      <w:rPr>
        <w:rFonts w:ascii="Arial" w:hAnsi="Arial" w:cs="Arial"/>
        <w:b/>
        <w:sz w:val="20"/>
        <w:szCs w:val="20"/>
        <w:lang w:val="en-US"/>
      </w:rPr>
      <w:tab/>
    </w:r>
  </w:p>
  <w:p w14:paraId="7246C87C" w14:textId="3D9B617E" w:rsidR="004523C7" w:rsidRDefault="00DA3F0D" w:rsidP="00062452">
    <w:pPr>
      <w:pStyle w:val="Yltunniste"/>
      <w:tabs>
        <w:tab w:val="clear" w:pos="4819"/>
        <w:tab w:val="clear" w:pos="9638"/>
        <w:tab w:val="left" w:pos="4536"/>
      </w:tabs>
      <w:rPr>
        <w:rFonts w:ascii="Arial" w:hAnsi="Arial" w:cs="Arial"/>
        <w:sz w:val="20"/>
        <w:szCs w:val="20"/>
        <w:lang w:val="en-US"/>
      </w:rPr>
    </w:pPr>
    <w:r w:rsidRPr="00740C16">
      <w:rPr>
        <w:rFonts w:ascii="Arial" w:hAnsi="Arial" w:cs="Arial"/>
        <w:b/>
        <w:sz w:val="20"/>
        <w:szCs w:val="20"/>
        <w:lang w:val="en-US"/>
      </w:rPr>
      <w:tab/>
    </w:r>
  </w:p>
  <w:p w14:paraId="161FD485" w14:textId="77777777" w:rsidR="00062452" w:rsidRDefault="00062452" w:rsidP="00062452">
    <w:pPr>
      <w:pStyle w:val="Yltunniste"/>
      <w:tabs>
        <w:tab w:val="clear" w:pos="4819"/>
        <w:tab w:val="clear" w:pos="9638"/>
        <w:tab w:val="left" w:pos="4536"/>
      </w:tabs>
      <w:rPr>
        <w:rFonts w:ascii="Arial" w:hAnsi="Arial" w:cs="Arial"/>
        <w:sz w:val="20"/>
        <w:szCs w:val="20"/>
        <w:lang w:val="en-US"/>
      </w:rPr>
    </w:pPr>
  </w:p>
  <w:p w14:paraId="5814126D" w14:textId="77777777" w:rsidR="00062452" w:rsidRPr="004F4547" w:rsidRDefault="00062452" w:rsidP="00062452">
    <w:pPr>
      <w:pStyle w:val="Yltunniste"/>
      <w:tabs>
        <w:tab w:val="clear" w:pos="4819"/>
        <w:tab w:val="clear" w:pos="9638"/>
        <w:tab w:val="left" w:pos="4536"/>
      </w:tabs>
      <w:rPr>
        <w:rFonts w:ascii="Arial" w:eastAsia="Cambria" w:hAnsi="Arial" w:cs="Arial"/>
        <w:b/>
        <w:sz w:val="20"/>
        <w:szCs w:val="20"/>
        <w:lang w:val="en-US"/>
      </w:rPr>
    </w:pPr>
  </w:p>
  <w:p w14:paraId="400B8151" w14:textId="7DDD4C91" w:rsidR="001F7C32" w:rsidRPr="004F4547" w:rsidRDefault="001F7C32" w:rsidP="004F4547">
    <w:pPr>
      <w:pStyle w:val="Yltunniste"/>
      <w:tabs>
        <w:tab w:val="clear" w:pos="4819"/>
        <w:tab w:val="clear" w:pos="9638"/>
        <w:tab w:val="left" w:pos="5245"/>
        <w:tab w:val="left" w:pos="7797"/>
        <w:tab w:val="left" w:pos="9072"/>
      </w:tabs>
      <w:rPr>
        <w:rFonts w:ascii="Arial" w:hAnsi="Arial" w:cs="Arial"/>
        <w:sz w:val="20"/>
        <w:szCs w:val="20"/>
        <w:lang w:val="en-US"/>
      </w:rPr>
    </w:pPr>
    <w:r w:rsidRPr="007A1E93">
      <w:rPr>
        <w:rStyle w:val="Sivunumero"/>
        <w:rFonts w:ascii="Arial" w:hAnsi="Arial" w:cs="Arial"/>
        <w:sz w:val="20"/>
        <w:szCs w:val="20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6D4A"/>
    <w:multiLevelType w:val="multilevel"/>
    <w:tmpl w:val="E86E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92E1F"/>
    <w:multiLevelType w:val="hybridMultilevel"/>
    <w:tmpl w:val="22FEAEA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A0FE3"/>
    <w:multiLevelType w:val="multilevel"/>
    <w:tmpl w:val="62A8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20217"/>
    <w:multiLevelType w:val="hybridMultilevel"/>
    <w:tmpl w:val="FEB4F14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37EB6"/>
    <w:multiLevelType w:val="hybridMultilevel"/>
    <w:tmpl w:val="578C09A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24469"/>
    <w:multiLevelType w:val="hybridMultilevel"/>
    <w:tmpl w:val="60FAB6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46ADC"/>
    <w:multiLevelType w:val="hybridMultilevel"/>
    <w:tmpl w:val="798C5104"/>
    <w:lvl w:ilvl="0" w:tplc="5022B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86705F"/>
    <w:multiLevelType w:val="hybridMultilevel"/>
    <w:tmpl w:val="75F47DE6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6D065C"/>
    <w:multiLevelType w:val="hybridMultilevel"/>
    <w:tmpl w:val="5072B8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40274"/>
    <w:multiLevelType w:val="hybridMultilevel"/>
    <w:tmpl w:val="0582BE4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447E4"/>
    <w:multiLevelType w:val="hybridMultilevel"/>
    <w:tmpl w:val="EE68D3B0"/>
    <w:lvl w:ilvl="0" w:tplc="22CA1E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76036C"/>
    <w:multiLevelType w:val="hybridMultilevel"/>
    <w:tmpl w:val="191C948C"/>
    <w:lvl w:ilvl="0" w:tplc="18723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4708618">
    <w:abstractNumId w:val="8"/>
  </w:num>
  <w:num w:numId="2" w16cid:durableId="879824691">
    <w:abstractNumId w:val="6"/>
  </w:num>
  <w:num w:numId="3" w16cid:durableId="1758399367">
    <w:abstractNumId w:val="11"/>
  </w:num>
  <w:num w:numId="4" w16cid:durableId="536695436">
    <w:abstractNumId w:val="4"/>
  </w:num>
  <w:num w:numId="5" w16cid:durableId="421490052">
    <w:abstractNumId w:val="1"/>
  </w:num>
  <w:num w:numId="6" w16cid:durableId="1059087654">
    <w:abstractNumId w:val="0"/>
  </w:num>
  <w:num w:numId="7" w16cid:durableId="2073111471">
    <w:abstractNumId w:val="2"/>
  </w:num>
  <w:num w:numId="8" w16cid:durableId="931163415">
    <w:abstractNumId w:val="5"/>
  </w:num>
  <w:num w:numId="9" w16cid:durableId="620572878">
    <w:abstractNumId w:val="7"/>
  </w:num>
  <w:num w:numId="10" w16cid:durableId="426116512">
    <w:abstractNumId w:val="9"/>
  </w:num>
  <w:num w:numId="11" w16cid:durableId="2052681805">
    <w:abstractNumId w:val="3"/>
  </w:num>
  <w:num w:numId="12" w16cid:durableId="14609984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1B"/>
    <w:rsid w:val="00002C11"/>
    <w:rsid w:val="00012B13"/>
    <w:rsid w:val="0001322B"/>
    <w:rsid w:val="00023906"/>
    <w:rsid w:val="00030331"/>
    <w:rsid w:val="000341E2"/>
    <w:rsid w:val="00037E7C"/>
    <w:rsid w:val="0004087A"/>
    <w:rsid w:val="00044EEC"/>
    <w:rsid w:val="00054DAA"/>
    <w:rsid w:val="00055D50"/>
    <w:rsid w:val="00062452"/>
    <w:rsid w:val="00064C38"/>
    <w:rsid w:val="00070F4C"/>
    <w:rsid w:val="000717DE"/>
    <w:rsid w:val="00074503"/>
    <w:rsid w:val="000803A3"/>
    <w:rsid w:val="00082F76"/>
    <w:rsid w:val="000876A4"/>
    <w:rsid w:val="000915C9"/>
    <w:rsid w:val="000A2995"/>
    <w:rsid w:val="000A768E"/>
    <w:rsid w:val="000D0C12"/>
    <w:rsid w:val="000D1964"/>
    <w:rsid w:val="000D46A6"/>
    <w:rsid w:val="000D63CC"/>
    <w:rsid w:val="000E0195"/>
    <w:rsid w:val="000E0C87"/>
    <w:rsid w:val="000E3BB1"/>
    <w:rsid w:val="000E5C99"/>
    <w:rsid w:val="000E71CE"/>
    <w:rsid w:val="000F22DE"/>
    <w:rsid w:val="000F57D2"/>
    <w:rsid w:val="000F6677"/>
    <w:rsid w:val="000F76F2"/>
    <w:rsid w:val="001009A0"/>
    <w:rsid w:val="00107643"/>
    <w:rsid w:val="0011279D"/>
    <w:rsid w:val="00113B20"/>
    <w:rsid w:val="00126F01"/>
    <w:rsid w:val="00127479"/>
    <w:rsid w:val="00130474"/>
    <w:rsid w:val="0013496A"/>
    <w:rsid w:val="001441E7"/>
    <w:rsid w:val="001474EC"/>
    <w:rsid w:val="001674F8"/>
    <w:rsid w:val="00170F17"/>
    <w:rsid w:val="00171DA8"/>
    <w:rsid w:val="001720A1"/>
    <w:rsid w:val="00174C0A"/>
    <w:rsid w:val="00176047"/>
    <w:rsid w:val="001761B4"/>
    <w:rsid w:val="00187E53"/>
    <w:rsid w:val="00190651"/>
    <w:rsid w:val="001928B5"/>
    <w:rsid w:val="00196E53"/>
    <w:rsid w:val="001A29FB"/>
    <w:rsid w:val="001A5E81"/>
    <w:rsid w:val="001A75B3"/>
    <w:rsid w:val="001B41B3"/>
    <w:rsid w:val="001B5389"/>
    <w:rsid w:val="001C1873"/>
    <w:rsid w:val="001C4306"/>
    <w:rsid w:val="001E2D1A"/>
    <w:rsid w:val="001F22AF"/>
    <w:rsid w:val="001F4D56"/>
    <w:rsid w:val="001F7C32"/>
    <w:rsid w:val="001F7ED1"/>
    <w:rsid w:val="001F7F7F"/>
    <w:rsid w:val="002032AA"/>
    <w:rsid w:val="00203792"/>
    <w:rsid w:val="002059CB"/>
    <w:rsid w:val="002069A1"/>
    <w:rsid w:val="0021264F"/>
    <w:rsid w:val="002315FE"/>
    <w:rsid w:val="002322E4"/>
    <w:rsid w:val="002434C6"/>
    <w:rsid w:val="00246453"/>
    <w:rsid w:val="00267C8A"/>
    <w:rsid w:val="00271239"/>
    <w:rsid w:val="002722E3"/>
    <w:rsid w:val="002724A5"/>
    <w:rsid w:val="00273C09"/>
    <w:rsid w:val="00274F40"/>
    <w:rsid w:val="00275CD6"/>
    <w:rsid w:val="00276E89"/>
    <w:rsid w:val="0028697E"/>
    <w:rsid w:val="00287083"/>
    <w:rsid w:val="002927DB"/>
    <w:rsid w:val="00295549"/>
    <w:rsid w:val="00295CB4"/>
    <w:rsid w:val="0029782E"/>
    <w:rsid w:val="002A0D54"/>
    <w:rsid w:val="002A5B89"/>
    <w:rsid w:val="002B24A1"/>
    <w:rsid w:val="002B3193"/>
    <w:rsid w:val="002B330F"/>
    <w:rsid w:val="002C44C3"/>
    <w:rsid w:val="002C516E"/>
    <w:rsid w:val="002D08A8"/>
    <w:rsid w:val="002D3666"/>
    <w:rsid w:val="002D5E6E"/>
    <w:rsid w:val="002E02BA"/>
    <w:rsid w:val="002E4064"/>
    <w:rsid w:val="002E5608"/>
    <w:rsid w:val="002F49CF"/>
    <w:rsid w:val="002F62E6"/>
    <w:rsid w:val="00311C30"/>
    <w:rsid w:val="003161C1"/>
    <w:rsid w:val="003200EC"/>
    <w:rsid w:val="0032367D"/>
    <w:rsid w:val="00327D22"/>
    <w:rsid w:val="003369AA"/>
    <w:rsid w:val="00347F3A"/>
    <w:rsid w:val="00353D05"/>
    <w:rsid w:val="0035644B"/>
    <w:rsid w:val="00365FC5"/>
    <w:rsid w:val="00370C88"/>
    <w:rsid w:val="003714FE"/>
    <w:rsid w:val="0037158F"/>
    <w:rsid w:val="0037206B"/>
    <w:rsid w:val="0038073F"/>
    <w:rsid w:val="003833FA"/>
    <w:rsid w:val="00385558"/>
    <w:rsid w:val="003858BF"/>
    <w:rsid w:val="0038738B"/>
    <w:rsid w:val="00395B76"/>
    <w:rsid w:val="003A28AE"/>
    <w:rsid w:val="003A42C4"/>
    <w:rsid w:val="003A6A1F"/>
    <w:rsid w:val="003A6AF4"/>
    <w:rsid w:val="003B7F90"/>
    <w:rsid w:val="003C06B3"/>
    <w:rsid w:val="003C17D9"/>
    <w:rsid w:val="003C56F3"/>
    <w:rsid w:val="003C584F"/>
    <w:rsid w:val="003C5A10"/>
    <w:rsid w:val="003C74DD"/>
    <w:rsid w:val="003C7DCD"/>
    <w:rsid w:val="003D1E18"/>
    <w:rsid w:val="003D2F3C"/>
    <w:rsid w:val="003D538D"/>
    <w:rsid w:val="003E1C9C"/>
    <w:rsid w:val="003E3A5E"/>
    <w:rsid w:val="003E3FCE"/>
    <w:rsid w:val="003F494A"/>
    <w:rsid w:val="003F5E29"/>
    <w:rsid w:val="003F7678"/>
    <w:rsid w:val="003F7D19"/>
    <w:rsid w:val="00407D4D"/>
    <w:rsid w:val="00415367"/>
    <w:rsid w:val="00415C38"/>
    <w:rsid w:val="0042793A"/>
    <w:rsid w:val="00427ECC"/>
    <w:rsid w:val="0043073E"/>
    <w:rsid w:val="00441664"/>
    <w:rsid w:val="00443C2B"/>
    <w:rsid w:val="004523C7"/>
    <w:rsid w:val="00453A6B"/>
    <w:rsid w:val="004569CC"/>
    <w:rsid w:val="004602B2"/>
    <w:rsid w:val="00464C87"/>
    <w:rsid w:val="00464D37"/>
    <w:rsid w:val="004668A5"/>
    <w:rsid w:val="0047341A"/>
    <w:rsid w:val="00473E51"/>
    <w:rsid w:val="0047573F"/>
    <w:rsid w:val="00486F40"/>
    <w:rsid w:val="004876E6"/>
    <w:rsid w:val="00490CAD"/>
    <w:rsid w:val="004B64B3"/>
    <w:rsid w:val="004E3435"/>
    <w:rsid w:val="004E5195"/>
    <w:rsid w:val="004E6262"/>
    <w:rsid w:val="004F10DD"/>
    <w:rsid w:val="004F3DA1"/>
    <w:rsid w:val="004F4547"/>
    <w:rsid w:val="00500F0A"/>
    <w:rsid w:val="005016BB"/>
    <w:rsid w:val="00510E2B"/>
    <w:rsid w:val="00521AB2"/>
    <w:rsid w:val="0052226E"/>
    <w:rsid w:val="00526B2C"/>
    <w:rsid w:val="00535C7A"/>
    <w:rsid w:val="00536341"/>
    <w:rsid w:val="00537D6F"/>
    <w:rsid w:val="00540977"/>
    <w:rsid w:val="005419D0"/>
    <w:rsid w:val="0054673E"/>
    <w:rsid w:val="005471EE"/>
    <w:rsid w:val="00550523"/>
    <w:rsid w:val="00553393"/>
    <w:rsid w:val="00553463"/>
    <w:rsid w:val="00553B8B"/>
    <w:rsid w:val="00557107"/>
    <w:rsid w:val="005716BF"/>
    <w:rsid w:val="00572A7C"/>
    <w:rsid w:val="005730E8"/>
    <w:rsid w:val="00575F33"/>
    <w:rsid w:val="00576146"/>
    <w:rsid w:val="0058061D"/>
    <w:rsid w:val="0059020C"/>
    <w:rsid w:val="005907C8"/>
    <w:rsid w:val="00590914"/>
    <w:rsid w:val="00594EDC"/>
    <w:rsid w:val="00596AB0"/>
    <w:rsid w:val="005A0165"/>
    <w:rsid w:val="005A075E"/>
    <w:rsid w:val="005A4F5E"/>
    <w:rsid w:val="005A6F61"/>
    <w:rsid w:val="005B0D88"/>
    <w:rsid w:val="005B116E"/>
    <w:rsid w:val="005B513A"/>
    <w:rsid w:val="005C3432"/>
    <w:rsid w:val="005E160E"/>
    <w:rsid w:val="005E73FA"/>
    <w:rsid w:val="005F0915"/>
    <w:rsid w:val="005F1D42"/>
    <w:rsid w:val="005F1F5A"/>
    <w:rsid w:val="005F2036"/>
    <w:rsid w:val="005F4CB5"/>
    <w:rsid w:val="005F5FC4"/>
    <w:rsid w:val="005F70A6"/>
    <w:rsid w:val="006043E6"/>
    <w:rsid w:val="00604EAF"/>
    <w:rsid w:val="00606052"/>
    <w:rsid w:val="006127A3"/>
    <w:rsid w:val="006134A6"/>
    <w:rsid w:val="006143BF"/>
    <w:rsid w:val="00616607"/>
    <w:rsid w:val="00622925"/>
    <w:rsid w:val="006276A2"/>
    <w:rsid w:val="00632895"/>
    <w:rsid w:val="00636192"/>
    <w:rsid w:val="00642A5A"/>
    <w:rsid w:val="00643BFB"/>
    <w:rsid w:val="006654F4"/>
    <w:rsid w:val="006708CE"/>
    <w:rsid w:val="00673645"/>
    <w:rsid w:val="006849CA"/>
    <w:rsid w:val="00685AA9"/>
    <w:rsid w:val="00693E55"/>
    <w:rsid w:val="00694875"/>
    <w:rsid w:val="00694E17"/>
    <w:rsid w:val="00696668"/>
    <w:rsid w:val="006972A1"/>
    <w:rsid w:val="006B38A0"/>
    <w:rsid w:val="006C281C"/>
    <w:rsid w:val="006C2CF5"/>
    <w:rsid w:val="006C35D3"/>
    <w:rsid w:val="006C37CD"/>
    <w:rsid w:val="006C7A58"/>
    <w:rsid w:val="006E06D3"/>
    <w:rsid w:val="006E2004"/>
    <w:rsid w:val="006E3AC0"/>
    <w:rsid w:val="006F2A2B"/>
    <w:rsid w:val="006F4876"/>
    <w:rsid w:val="00704E41"/>
    <w:rsid w:val="007200E2"/>
    <w:rsid w:val="00722366"/>
    <w:rsid w:val="007228A5"/>
    <w:rsid w:val="007235ED"/>
    <w:rsid w:val="00725F0B"/>
    <w:rsid w:val="007322E2"/>
    <w:rsid w:val="00737648"/>
    <w:rsid w:val="00757227"/>
    <w:rsid w:val="007715FE"/>
    <w:rsid w:val="007771AB"/>
    <w:rsid w:val="00785DAD"/>
    <w:rsid w:val="007940A8"/>
    <w:rsid w:val="007A1E93"/>
    <w:rsid w:val="007A6800"/>
    <w:rsid w:val="007B5D08"/>
    <w:rsid w:val="007C02D2"/>
    <w:rsid w:val="007C2F14"/>
    <w:rsid w:val="007C7CE9"/>
    <w:rsid w:val="007D16EC"/>
    <w:rsid w:val="007D5EDE"/>
    <w:rsid w:val="007D6FFF"/>
    <w:rsid w:val="007E16DE"/>
    <w:rsid w:val="007E6155"/>
    <w:rsid w:val="007F1A2E"/>
    <w:rsid w:val="007F1AD5"/>
    <w:rsid w:val="007F75E5"/>
    <w:rsid w:val="007F7B4E"/>
    <w:rsid w:val="008014E0"/>
    <w:rsid w:val="00803B27"/>
    <w:rsid w:val="00822B02"/>
    <w:rsid w:val="0082618F"/>
    <w:rsid w:val="0082672E"/>
    <w:rsid w:val="00826D24"/>
    <w:rsid w:val="00827913"/>
    <w:rsid w:val="00831A0C"/>
    <w:rsid w:val="0083398F"/>
    <w:rsid w:val="00834426"/>
    <w:rsid w:val="00842CDA"/>
    <w:rsid w:val="00850086"/>
    <w:rsid w:val="00851282"/>
    <w:rsid w:val="00852C8F"/>
    <w:rsid w:val="00862315"/>
    <w:rsid w:val="00873DEF"/>
    <w:rsid w:val="0087650E"/>
    <w:rsid w:val="00877711"/>
    <w:rsid w:val="008814EB"/>
    <w:rsid w:val="00882328"/>
    <w:rsid w:val="008879B6"/>
    <w:rsid w:val="00893564"/>
    <w:rsid w:val="008A17F4"/>
    <w:rsid w:val="008A2A83"/>
    <w:rsid w:val="008A46CF"/>
    <w:rsid w:val="008A60BE"/>
    <w:rsid w:val="008B076A"/>
    <w:rsid w:val="008B3305"/>
    <w:rsid w:val="008B589D"/>
    <w:rsid w:val="008C2C4B"/>
    <w:rsid w:val="008D601B"/>
    <w:rsid w:val="008E6126"/>
    <w:rsid w:val="008E66D0"/>
    <w:rsid w:val="009029AF"/>
    <w:rsid w:val="009034D7"/>
    <w:rsid w:val="00903917"/>
    <w:rsid w:val="00906E79"/>
    <w:rsid w:val="009266AA"/>
    <w:rsid w:val="00932264"/>
    <w:rsid w:val="00933527"/>
    <w:rsid w:val="00943B39"/>
    <w:rsid w:val="009509FC"/>
    <w:rsid w:val="009561B6"/>
    <w:rsid w:val="009574DB"/>
    <w:rsid w:val="00961562"/>
    <w:rsid w:val="00961CA8"/>
    <w:rsid w:val="00962A86"/>
    <w:rsid w:val="0096545F"/>
    <w:rsid w:val="00965ED0"/>
    <w:rsid w:val="009678FE"/>
    <w:rsid w:val="00967F43"/>
    <w:rsid w:val="00972751"/>
    <w:rsid w:val="0098177C"/>
    <w:rsid w:val="009900F2"/>
    <w:rsid w:val="009927B5"/>
    <w:rsid w:val="0099648C"/>
    <w:rsid w:val="009A09FC"/>
    <w:rsid w:val="009A47B7"/>
    <w:rsid w:val="009B3B14"/>
    <w:rsid w:val="009B6969"/>
    <w:rsid w:val="009B734F"/>
    <w:rsid w:val="009C4178"/>
    <w:rsid w:val="009C5889"/>
    <w:rsid w:val="009C5A64"/>
    <w:rsid w:val="009C68E6"/>
    <w:rsid w:val="009C7689"/>
    <w:rsid w:val="009F43C6"/>
    <w:rsid w:val="00A01629"/>
    <w:rsid w:val="00A02300"/>
    <w:rsid w:val="00A046B9"/>
    <w:rsid w:val="00A04BBC"/>
    <w:rsid w:val="00A050C1"/>
    <w:rsid w:val="00A14671"/>
    <w:rsid w:val="00A16AD0"/>
    <w:rsid w:val="00A20B76"/>
    <w:rsid w:val="00A22A0C"/>
    <w:rsid w:val="00A23164"/>
    <w:rsid w:val="00A44AF6"/>
    <w:rsid w:val="00A61E48"/>
    <w:rsid w:val="00A6229A"/>
    <w:rsid w:val="00A6467D"/>
    <w:rsid w:val="00A72298"/>
    <w:rsid w:val="00A77885"/>
    <w:rsid w:val="00A801D0"/>
    <w:rsid w:val="00A81486"/>
    <w:rsid w:val="00AA2C9D"/>
    <w:rsid w:val="00AA60C4"/>
    <w:rsid w:val="00AB0C89"/>
    <w:rsid w:val="00AB2986"/>
    <w:rsid w:val="00AB37D2"/>
    <w:rsid w:val="00AC3332"/>
    <w:rsid w:val="00AC4387"/>
    <w:rsid w:val="00AC7147"/>
    <w:rsid w:val="00AE0360"/>
    <w:rsid w:val="00AE58EB"/>
    <w:rsid w:val="00B00AE9"/>
    <w:rsid w:val="00B01755"/>
    <w:rsid w:val="00B02F28"/>
    <w:rsid w:val="00B232BC"/>
    <w:rsid w:val="00B23B9D"/>
    <w:rsid w:val="00B26C7F"/>
    <w:rsid w:val="00B3055E"/>
    <w:rsid w:val="00B327D7"/>
    <w:rsid w:val="00B33331"/>
    <w:rsid w:val="00B336D0"/>
    <w:rsid w:val="00B352E7"/>
    <w:rsid w:val="00B4566C"/>
    <w:rsid w:val="00B52336"/>
    <w:rsid w:val="00B70739"/>
    <w:rsid w:val="00B73090"/>
    <w:rsid w:val="00B74EF2"/>
    <w:rsid w:val="00B76C30"/>
    <w:rsid w:val="00B7770B"/>
    <w:rsid w:val="00B80ADC"/>
    <w:rsid w:val="00B91CD1"/>
    <w:rsid w:val="00B91FAC"/>
    <w:rsid w:val="00BA007D"/>
    <w:rsid w:val="00BA0937"/>
    <w:rsid w:val="00BA154A"/>
    <w:rsid w:val="00BB220E"/>
    <w:rsid w:val="00BB6191"/>
    <w:rsid w:val="00BC4568"/>
    <w:rsid w:val="00BC488B"/>
    <w:rsid w:val="00BD0F81"/>
    <w:rsid w:val="00BD2C16"/>
    <w:rsid w:val="00BD3886"/>
    <w:rsid w:val="00BD3C2F"/>
    <w:rsid w:val="00BD52C8"/>
    <w:rsid w:val="00BE2DEA"/>
    <w:rsid w:val="00BE38E3"/>
    <w:rsid w:val="00BF15CD"/>
    <w:rsid w:val="00BF7345"/>
    <w:rsid w:val="00C0110C"/>
    <w:rsid w:val="00C01A5A"/>
    <w:rsid w:val="00C02AEA"/>
    <w:rsid w:val="00C10C6A"/>
    <w:rsid w:val="00C123FF"/>
    <w:rsid w:val="00C16ED8"/>
    <w:rsid w:val="00C26711"/>
    <w:rsid w:val="00C332C0"/>
    <w:rsid w:val="00C36063"/>
    <w:rsid w:val="00C3793C"/>
    <w:rsid w:val="00C435C7"/>
    <w:rsid w:val="00C45811"/>
    <w:rsid w:val="00C52AC4"/>
    <w:rsid w:val="00C621F4"/>
    <w:rsid w:val="00C8486A"/>
    <w:rsid w:val="00CA7B5D"/>
    <w:rsid w:val="00CB384B"/>
    <w:rsid w:val="00CC3E4E"/>
    <w:rsid w:val="00CD0778"/>
    <w:rsid w:val="00CD6D12"/>
    <w:rsid w:val="00CE55B3"/>
    <w:rsid w:val="00CF4661"/>
    <w:rsid w:val="00D00E36"/>
    <w:rsid w:val="00D0133B"/>
    <w:rsid w:val="00D01394"/>
    <w:rsid w:val="00D0437E"/>
    <w:rsid w:val="00D10813"/>
    <w:rsid w:val="00D10DC3"/>
    <w:rsid w:val="00D1411D"/>
    <w:rsid w:val="00D31930"/>
    <w:rsid w:val="00D33724"/>
    <w:rsid w:val="00D374FE"/>
    <w:rsid w:val="00D42237"/>
    <w:rsid w:val="00D4480B"/>
    <w:rsid w:val="00D469FE"/>
    <w:rsid w:val="00D61736"/>
    <w:rsid w:val="00D63334"/>
    <w:rsid w:val="00D63A5C"/>
    <w:rsid w:val="00D65925"/>
    <w:rsid w:val="00D65E09"/>
    <w:rsid w:val="00D74421"/>
    <w:rsid w:val="00D749EB"/>
    <w:rsid w:val="00D80137"/>
    <w:rsid w:val="00D82ABC"/>
    <w:rsid w:val="00D85572"/>
    <w:rsid w:val="00D85E6A"/>
    <w:rsid w:val="00DA3653"/>
    <w:rsid w:val="00DA3F0D"/>
    <w:rsid w:val="00DB08E2"/>
    <w:rsid w:val="00DB3B8F"/>
    <w:rsid w:val="00DB3C63"/>
    <w:rsid w:val="00DB3E3E"/>
    <w:rsid w:val="00DB4711"/>
    <w:rsid w:val="00DB7733"/>
    <w:rsid w:val="00DB7F4A"/>
    <w:rsid w:val="00DC7007"/>
    <w:rsid w:val="00DD38AD"/>
    <w:rsid w:val="00DD4042"/>
    <w:rsid w:val="00DE2F3C"/>
    <w:rsid w:val="00E00B5E"/>
    <w:rsid w:val="00E00DE2"/>
    <w:rsid w:val="00E01520"/>
    <w:rsid w:val="00E0551E"/>
    <w:rsid w:val="00E062D2"/>
    <w:rsid w:val="00E10F14"/>
    <w:rsid w:val="00E133F6"/>
    <w:rsid w:val="00E149B4"/>
    <w:rsid w:val="00E14EBF"/>
    <w:rsid w:val="00E158DA"/>
    <w:rsid w:val="00E17ABF"/>
    <w:rsid w:val="00E24656"/>
    <w:rsid w:val="00E247C7"/>
    <w:rsid w:val="00E27CE8"/>
    <w:rsid w:val="00E316EC"/>
    <w:rsid w:val="00E341E3"/>
    <w:rsid w:val="00E35F2F"/>
    <w:rsid w:val="00E378D6"/>
    <w:rsid w:val="00E405EC"/>
    <w:rsid w:val="00E44A46"/>
    <w:rsid w:val="00E45069"/>
    <w:rsid w:val="00E5482E"/>
    <w:rsid w:val="00E57881"/>
    <w:rsid w:val="00E67716"/>
    <w:rsid w:val="00E7219E"/>
    <w:rsid w:val="00E7575E"/>
    <w:rsid w:val="00E82141"/>
    <w:rsid w:val="00E9530A"/>
    <w:rsid w:val="00EA12F8"/>
    <w:rsid w:val="00EA248A"/>
    <w:rsid w:val="00EA3306"/>
    <w:rsid w:val="00EB22F3"/>
    <w:rsid w:val="00EC2B2D"/>
    <w:rsid w:val="00ED0FC0"/>
    <w:rsid w:val="00ED16BD"/>
    <w:rsid w:val="00ED6658"/>
    <w:rsid w:val="00EE09EC"/>
    <w:rsid w:val="00EE39AE"/>
    <w:rsid w:val="00EE4ED9"/>
    <w:rsid w:val="00EE6667"/>
    <w:rsid w:val="00EE7682"/>
    <w:rsid w:val="00EF605D"/>
    <w:rsid w:val="00EF7C27"/>
    <w:rsid w:val="00F11BBC"/>
    <w:rsid w:val="00F12E7E"/>
    <w:rsid w:val="00F16604"/>
    <w:rsid w:val="00F17C92"/>
    <w:rsid w:val="00F250ED"/>
    <w:rsid w:val="00F33411"/>
    <w:rsid w:val="00F50FBC"/>
    <w:rsid w:val="00F53A5C"/>
    <w:rsid w:val="00F72286"/>
    <w:rsid w:val="00F7335E"/>
    <w:rsid w:val="00F844B2"/>
    <w:rsid w:val="00F847BB"/>
    <w:rsid w:val="00F85216"/>
    <w:rsid w:val="00F92FCA"/>
    <w:rsid w:val="00F93F4C"/>
    <w:rsid w:val="00FB1047"/>
    <w:rsid w:val="00FC3503"/>
    <w:rsid w:val="00FD38D9"/>
    <w:rsid w:val="00FD76A0"/>
    <w:rsid w:val="00FD7C54"/>
    <w:rsid w:val="00FE034B"/>
    <w:rsid w:val="00FE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1D9C8B"/>
  <w15:docId w15:val="{A4A9EC7F-B4D9-45ED-9094-BBB17786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B3B14"/>
  </w:style>
  <w:style w:type="paragraph" w:styleId="Otsikko1">
    <w:name w:val="heading 1"/>
    <w:basedOn w:val="Normaali"/>
    <w:next w:val="Normaali"/>
    <w:link w:val="Otsikko1Char"/>
    <w:uiPriority w:val="9"/>
    <w:qFormat/>
    <w:rsid w:val="009B3B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B3B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">
    <w:name w:val="Title"/>
    <w:basedOn w:val="Normaali"/>
    <w:next w:val="Normaali"/>
    <w:link w:val="OtsikkoChar"/>
    <w:uiPriority w:val="10"/>
    <w:qFormat/>
    <w:rsid w:val="009B3B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9B3B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Yltunniste">
    <w:name w:val="header"/>
    <w:basedOn w:val="Normaali"/>
    <w:link w:val="YltunnisteChar"/>
    <w:unhideWhenUsed/>
    <w:rsid w:val="005533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rsid w:val="00553393"/>
  </w:style>
  <w:style w:type="paragraph" w:styleId="Alatunniste">
    <w:name w:val="footer"/>
    <w:basedOn w:val="Normaali"/>
    <w:link w:val="AlatunnisteChar"/>
    <w:uiPriority w:val="99"/>
    <w:unhideWhenUsed/>
    <w:rsid w:val="005533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53393"/>
  </w:style>
  <w:style w:type="character" w:styleId="Sivunumero">
    <w:name w:val="page number"/>
    <w:basedOn w:val="Kappaleenoletusfontti"/>
    <w:rsid w:val="00553393"/>
  </w:style>
  <w:style w:type="paragraph" w:customStyle="1" w:styleId="TwebAsiateksti1">
    <w:name w:val="TwebAsiateksti1"/>
    <w:basedOn w:val="Normaali"/>
    <w:rsid w:val="00553393"/>
    <w:pPr>
      <w:spacing w:after="0" w:line="240" w:lineRule="auto"/>
      <w:ind w:left="2608" w:hanging="2608"/>
    </w:pPr>
    <w:rPr>
      <w:rFonts w:ascii="Times New Roman" w:eastAsia="Times New Roman" w:hAnsi="Times New Roman" w:cs="Arial"/>
      <w:sz w:val="24"/>
      <w:szCs w:val="24"/>
    </w:rPr>
  </w:style>
  <w:style w:type="paragraph" w:customStyle="1" w:styleId="vliotsikko">
    <w:name w:val="väliotsikko"/>
    <w:basedOn w:val="Normaali"/>
    <w:link w:val="vliotsikkoChar"/>
    <w:qFormat/>
    <w:rsid w:val="00553393"/>
    <w:pPr>
      <w:tabs>
        <w:tab w:val="left" w:pos="8505"/>
        <w:tab w:val="left" w:pos="9072"/>
      </w:tabs>
      <w:suppressAutoHyphens/>
      <w:spacing w:after="0" w:line="360" w:lineRule="auto"/>
      <w:ind w:left="2592" w:right="1126" w:hanging="2308"/>
    </w:pPr>
    <w:rPr>
      <w:rFonts w:ascii="Arial" w:eastAsia="Cambria" w:hAnsi="Arial" w:cs="Times New Roman"/>
      <w:sz w:val="20"/>
      <w:szCs w:val="20"/>
      <w:lang w:val="en-US"/>
    </w:rPr>
  </w:style>
  <w:style w:type="paragraph" w:customStyle="1" w:styleId="SampoOtsikko">
    <w:name w:val="Sampo_Otsikko"/>
    <w:basedOn w:val="Normaali"/>
    <w:link w:val="SampoOtsikkoChar"/>
    <w:rsid w:val="00553393"/>
    <w:pPr>
      <w:tabs>
        <w:tab w:val="left" w:pos="8505"/>
      </w:tabs>
      <w:suppressAutoHyphens/>
      <w:spacing w:after="0"/>
      <w:ind w:left="142" w:right="1126"/>
    </w:pPr>
    <w:rPr>
      <w:rFonts w:ascii="Myriad Pro" w:eastAsia="Cambria" w:hAnsi="Myriad Pro" w:cs="Times New Roman"/>
      <w:lang w:val="x-none"/>
    </w:rPr>
  </w:style>
  <w:style w:type="character" w:customStyle="1" w:styleId="vliotsikkoChar">
    <w:name w:val="väliotsikko Char"/>
    <w:link w:val="vliotsikko"/>
    <w:rsid w:val="00553393"/>
    <w:rPr>
      <w:rFonts w:ascii="Arial" w:eastAsia="Cambria" w:hAnsi="Arial" w:cs="Times New Roman"/>
      <w:sz w:val="20"/>
      <w:szCs w:val="20"/>
      <w:lang w:val="en-US"/>
    </w:rPr>
  </w:style>
  <w:style w:type="paragraph" w:customStyle="1" w:styleId="Otsikko10">
    <w:name w:val="Otsikko1"/>
    <w:basedOn w:val="Normaali"/>
    <w:link w:val="Otsikko1Char0"/>
    <w:qFormat/>
    <w:rsid w:val="00553393"/>
    <w:pPr>
      <w:suppressAutoHyphens/>
      <w:spacing w:after="0"/>
      <w:ind w:left="284" w:right="540"/>
    </w:pPr>
    <w:rPr>
      <w:rFonts w:ascii="Arial" w:eastAsia="Cambria" w:hAnsi="Arial" w:cs="Times New Roman"/>
      <w:b/>
      <w:lang w:val="x-none"/>
    </w:rPr>
  </w:style>
  <w:style w:type="character" w:customStyle="1" w:styleId="SampoOtsikkoChar">
    <w:name w:val="Sampo_Otsikko Char"/>
    <w:link w:val="SampoOtsikko"/>
    <w:rsid w:val="00553393"/>
    <w:rPr>
      <w:rFonts w:ascii="Myriad Pro" w:eastAsia="Cambria" w:hAnsi="Myriad Pro" w:cs="Times New Roman"/>
      <w:lang w:val="x-none"/>
    </w:rPr>
  </w:style>
  <w:style w:type="paragraph" w:customStyle="1" w:styleId="Yhteystiedotvastaanottaja">
    <w:name w:val="Yhteystiedot_vastaanottaja"/>
    <w:basedOn w:val="Normaali"/>
    <w:link w:val="YhteystiedotvastaanottajaChar"/>
    <w:qFormat/>
    <w:rsid w:val="00553393"/>
    <w:pPr>
      <w:spacing w:after="0"/>
      <w:ind w:left="284"/>
    </w:pPr>
    <w:rPr>
      <w:rFonts w:ascii="Arial" w:eastAsia="Cambria" w:hAnsi="Arial" w:cs="Times New Roman"/>
      <w:sz w:val="20"/>
      <w:szCs w:val="20"/>
      <w:lang w:val="x-none"/>
    </w:rPr>
  </w:style>
  <w:style w:type="character" w:customStyle="1" w:styleId="Otsikko1Char0">
    <w:name w:val="Otsikko1 Char"/>
    <w:link w:val="Otsikko10"/>
    <w:rsid w:val="00553393"/>
    <w:rPr>
      <w:rFonts w:ascii="Arial" w:eastAsia="Cambria" w:hAnsi="Arial" w:cs="Times New Roman"/>
      <w:b/>
      <w:lang w:val="x-none"/>
    </w:rPr>
  </w:style>
  <w:style w:type="paragraph" w:customStyle="1" w:styleId="Normaaliteksti">
    <w:name w:val="Normaaliteksti"/>
    <w:basedOn w:val="Normaali"/>
    <w:link w:val="NormaalitekstiChar"/>
    <w:qFormat/>
    <w:rsid w:val="00553393"/>
    <w:pPr>
      <w:tabs>
        <w:tab w:val="left" w:pos="8505"/>
        <w:tab w:val="left" w:pos="9072"/>
      </w:tabs>
      <w:suppressAutoHyphens/>
      <w:spacing w:after="0" w:line="360" w:lineRule="auto"/>
      <w:ind w:left="2835" w:right="1126"/>
    </w:pPr>
    <w:rPr>
      <w:rFonts w:ascii="Arial" w:eastAsia="Cambria" w:hAnsi="Arial" w:cs="Times New Roman"/>
      <w:sz w:val="20"/>
      <w:szCs w:val="20"/>
      <w:lang w:val="en-US"/>
    </w:rPr>
  </w:style>
  <w:style w:type="character" w:customStyle="1" w:styleId="YhteystiedotvastaanottajaChar">
    <w:name w:val="Yhteystiedot_vastaanottaja Char"/>
    <w:link w:val="Yhteystiedotvastaanottaja"/>
    <w:rsid w:val="00553393"/>
    <w:rPr>
      <w:rFonts w:ascii="Arial" w:eastAsia="Cambria" w:hAnsi="Arial" w:cs="Times New Roman"/>
      <w:sz w:val="20"/>
      <w:szCs w:val="20"/>
      <w:lang w:val="x-none"/>
    </w:rPr>
  </w:style>
  <w:style w:type="paragraph" w:customStyle="1" w:styleId="Allekirjoitus1">
    <w:name w:val="Allekirjoitus1"/>
    <w:basedOn w:val="Normaali"/>
    <w:link w:val="Allekirjoitus1Char"/>
    <w:qFormat/>
    <w:rsid w:val="00553393"/>
    <w:pPr>
      <w:tabs>
        <w:tab w:val="left" w:pos="2977"/>
      </w:tabs>
      <w:suppressAutoHyphens/>
      <w:spacing w:after="0"/>
      <w:ind w:left="2835" w:right="540"/>
    </w:pPr>
    <w:rPr>
      <w:rFonts w:ascii="Arial" w:eastAsia="Cambria" w:hAnsi="Arial" w:cs="Times New Roman"/>
      <w:lang w:val="x-none"/>
    </w:rPr>
  </w:style>
  <w:style w:type="character" w:customStyle="1" w:styleId="NormaalitekstiChar">
    <w:name w:val="Normaaliteksti Char"/>
    <w:link w:val="Normaaliteksti"/>
    <w:rsid w:val="00553393"/>
    <w:rPr>
      <w:rFonts w:ascii="Arial" w:eastAsia="Cambria" w:hAnsi="Arial" w:cs="Times New Roman"/>
      <w:sz w:val="20"/>
      <w:szCs w:val="20"/>
      <w:lang w:val="en-US"/>
    </w:rPr>
  </w:style>
  <w:style w:type="character" w:customStyle="1" w:styleId="Allekirjoitus1Char">
    <w:name w:val="Allekirjoitus1 Char"/>
    <w:link w:val="Allekirjoitus1"/>
    <w:rsid w:val="00553393"/>
    <w:rPr>
      <w:rFonts w:ascii="Arial" w:eastAsia="Cambria" w:hAnsi="Arial" w:cs="Times New Roman"/>
      <w:lang w:val="x-none"/>
    </w:rPr>
  </w:style>
  <w:style w:type="paragraph" w:customStyle="1" w:styleId="Alatunniste1">
    <w:name w:val="Alatunniste1"/>
    <w:basedOn w:val="Normaali"/>
    <w:rsid w:val="00553393"/>
    <w:pPr>
      <w:pBdr>
        <w:top w:val="single" w:sz="4" w:space="1" w:color="1F497D"/>
      </w:pBdr>
      <w:spacing w:after="0" w:line="240" w:lineRule="auto"/>
      <w:jc w:val="center"/>
    </w:pPr>
    <w:rPr>
      <w:rFonts w:ascii="Arial" w:eastAsia="Cambria" w:hAnsi="Arial" w:cs="Times New Roman"/>
      <w:color w:val="1F497D"/>
      <w:sz w:val="18"/>
      <w:szCs w:val="24"/>
    </w:rPr>
  </w:style>
  <w:style w:type="character" w:styleId="Hyperlinkki">
    <w:name w:val="Hyperlink"/>
    <w:basedOn w:val="Kappaleenoletusfontti"/>
    <w:uiPriority w:val="99"/>
    <w:unhideWhenUsed/>
    <w:rsid w:val="008D601B"/>
    <w:rPr>
      <w:color w:val="0000FF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93E5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93E55"/>
    <w:rPr>
      <w:rFonts w:ascii="Lucida Grande" w:hAnsi="Lucida Grande" w:cs="Lucida Grande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5F1F5A"/>
    <w:pPr>
      <w:ind w:left="720"/>
      <w:contextualSpacing/>
    </w:pPr>
  </w:style>
  <w:style w:type="character" w:styleId="Voimakas">
    <w:name w:val="Strong"/>
    <w:basedOn w:val="Kappaleenoletusfontti"/>
    <w:uiPriority w:val="22"/>
    <w:qFormat/>
    <w:rsid w:val="00CF4661"/>
    <w:rPr>
      <w:b/>
      <w:bCs/>
    </w:rPr>
  </w:style>
  <w:style w:type="character" w:styleId="Ratkaisematonmaininta">
    <w:name w:val="Unresolved Mention"/>
    <w:basedOn w:val="Kappaleenoletusfontti"/>
    <w:uiPriority w:val="99"/>
    <w:semiHidden/>
    <w:unhideWhenUsed/>
    <w:rsid w:val="00932264"/>
    <w:rPr>
      <w:color w:val="605E5C"/>
      <w:shd w:val="clear" w:color="auto" w:fill="E1DFDD"/>
    </w:rPr>
  </w:style>
  <w:style w:type="paragraph" w:styleId="NormaaliWWW">
    <w:name w:val="Normal (Web)"/>
    <w:basedOn w:val="Normaali"/>
    <w:uiPriority w:val="99"/>
    <w:unhideWhenUsed/>
    <w:rsid w:val="009C68E6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Kappaleenoletusfontti"/>
    <w:rsid w:val="00933527"/>
  </w:style>
  <w:style w:type="character" w:styleId="Kommentinviite">
    <w:name w:val="annotation reference"/>
    <w:basedOn w:val="Kappaleenoletusfontti"/>
    <w:uiPriority w:val="99"/>
    <w:semiHidden/>
    <w:unhideWhenUsed/>
    <w:rsid w:val="00074503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074503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074503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07450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074503"/>
    <w:rPr>
      <w:b/>
      <w:bCs/>
      <w:sz w:val="20"/>
      <w:szCs w:val="20"/>
    </w:rPr>
  </w:style>
  <w:style w:type="character" w:styleId="AvattuHyperlinkki">
    <w:name w:val="FollowedHyperlink"/>
    <w:basedOn w:val="Kappaleenoletusfontti"/>
    <w:uiPriority w:val="99"/>
    <w:semiHidden/>
    <w:unhideWhenUsed/>
    <w:rsid w:val="006E20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opass.europa.eu/en/create-europass-c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nupponen\Documents\KYAMK_asiakirjapohja_yhteistiedoilla_uusi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10F18876BE6BD4D9177DFF9866644AF" ma:contentTypeVersion="18" ma:contentTypeDescription="Luo uusi asiakirja." ma:contentTypeScope="" ma:versionID="9916d1e4244c416978a58c50e8a6d79d">
  <xsd:schema xmlns:xsd="http://www.w3.org/2001/XMLSchema" xmlns:xs="http://www.w3.org/2001/XMLSchema" xmlns:p="http://schemas.microsoft.com/office/2006/metadata/properties" xmlns:ns2="3c0d0ae1-9509-430a-a23d-3f96cb66e1d3" xmlns:ns3="aac990d6-f8b6-4255-bfe6-038aa02c82d0" targetNamespace="http://schemas.microsoft.com/office/2006/metadata/properties" ma:root="true" ma:fieldsID="bf503b7d54d3e7d212495e8a182abdfd" ns2:_="" ns3:_="">
    <xsd:import namespace="3c0d0ae1-9509-430a-a23d-3f96cb66e1d3"/>
    <xsd:import namespace="aac990d6-f8b6-4255-bfe6-038aa02c82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uoki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d0ae1-9509-430a-a23d-3f96cb66e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uokitus" ma:index="18" nillable="true" ma:displayName="Luokitus" ma:default="HA" ma:format="Dropdown" ma:internalName="Luokitus">
      <xsd:simpleType>
        <xsd:restriction base="dms:Choice">
          <xsd:enumeration value="HA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Kuvien tunnisteet" ma:readOnly="false" ma:fieldId="{5cf76f15-5ced-4ddc-b409-7134ff3c332f}" ma:taxonomyMulti="true" ma:sspId="c8d247e1-6062-4f9c-9f90-7d264c5b3c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990d6-f8b6-4255-bfe6-038aa02c82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a4fa439-3dff-44fe-a3aa-7532020632ed}" ma:internalName="TaxCatchAll" ma:showField="CatchAllData" ma:web="aac990d6-f8b6-4255-bfe6-038aa02c82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uokitus xmlns="3c0d0ae1-9509-430a-a23d-3f96cb66e1d3">HA</Luokitus>
    <lcf76f155ced4ddcb4097134ff3c332f xmlns="3c0d0ae1-9509-430a-a23d-3f96cb66e1d3">
      <Terms xmlns="http://schemas.microsoft.com/office/infopath/2007/PartnerControls"/>
    </lcf76f155ced4ddcb4097134ff3c332f>
    <TaxCatchAll xmlns="aac990d6-f8b6-4255-bfe6-038aa02c82d0" xsi:nil="true"/>
  </documentManagement>
</p:properties>
</file>

<file path=customXml/itemProps1.xml><?xml version="1.0" encoding="utf-8"?>
<ds:datastoreItem xmlns:ds="http://schemas.openxmlformats.org/officeDocument/2006/customXml" ds:itemID="{A3B83F02-F401-467D-B9BB-7355ABE30D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1C3CE9-4622-4EDA-9E0E-01D9B76F0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0d0ae1-9509-430a-a23d-3f96cb66e1d3"/>
    <ds:schemaRef ds:uri="aac990d6-f8b6-4255-bfe6-038aa02c8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D2D1C6-8757-4F4A-9414-7C99291F65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DA623B-CB6A-45C8-BC4B-F6CEE656917C}">
  <ds:schemaRefs>
    <ds:schemaRef ds:uri="http://schemas.microsoft.com/office/2006/metadata/properties"/>
    <ds:schemaRef ds:uri="http://schemas.microsoft.com/office/infopath/2007/PartnerControls"/>
    <ds:schemaRef ds:uri="3c0d0ae1-9509-430a-a23d-3f96cb66e1d3"/>
    <ds:schemaRef ds:uri="aac990d6-f8b6-4255-bfe6-038aa02c82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KYAMK_asiakirjapohja_yhteistiedoilla_uusi</Template>
  <TotalTime>6</TotalTime>
  <Pages>1</Pages>
  <Words>354</Words>
  <Characters>1838</Characters>
  <Application>Microsoft Office Word</Application>
  <DocSecurity>0</DocSecurity>
  <Lines>32</Lines>
  <Paragraphs>15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Minna Nupponen</dc:creator>
  <cp:lastModifiedBy>Jakonen Antti</cp:lastModifiedBy>
  <cp:revision>2</cp:revision>
  <cp:lastPrinted>2016-11-23T11:52:00Z</cp:lastPrinted>
  <dcterms:created xsi:type="dcterms:W3CDTF">2026-08-28T11:59:00Z</dcterms:created>
  <dcterms:modified xsi:type="dcterms:W3CDTF">2026-08-28T11:59:00Z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0x010100910F18876BE6BD4D9177DFF9866644AF</vt:lpwstr>
  </property>
  <property fmtid="{D5CDD505-2E9C-101B-9397-08002B2CF9AE}" pid="3" name="MediaServiceImageTags">
    <vt:lpwstr/>
  </property>
</Properties>
</file>